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7365"/>
      </w:tblGrid>
      <w:tr w:rsidR="00036EB7" w:rsidRPr="00C30301">
        <w:trPr>
          <w:trHeight w:val="2158"/>
          <w:jc w:val="center"/>
        </w:trPr>
        <w:tc>
          <w:tcPr>
            <w:tcW w:w="7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1F1E24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견명조" w:eastAsia="HY견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1F1E24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>2010</w:t>
            </w: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년</w:t>
            </w:r>
          </w:p>
          <w:p w:rsidR="00036EB7" w:rsidRPr="00DB2123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국외</w:t>
            </w:r>
            <w:r w:rsidRPr="001F1E24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한국어</w:t>
            </w:r>
            <w:r w:rsidRPr="001F1E24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전문가</w:t>
            </w:r>
            <w:r w:rsidRPr="001F1E24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초청</w:t>
            </w:r>
            <w:r w:rsidRPr="001F1E24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1F1E24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연수</w:t>
            </w:r>
          </w:p>
        </w:tc>
      </w:tr>
    </w:tbl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1F1E24" w:rsidRDefault="00036EB7" w:rsidP="00DB2123">
      <w:pPr>
        <w:widowControl/>
        <w:wordWrap/>
        <w:autoSpaceDE/>
        <w:autoSpaceDN/>
        <w:snapToGrid w:val="0"/>
        <w:spacing w:before="400" w:after="400" w:line="384" w:lineRule="auto"/>
        <w:jc w:val="center"/>
        <w:rPr>
          <w:rFonts w:ascii="HY견명조" w:eastAsia="HY견명조" w:hAnsi="신명 신명조" w:cs="Times New Roman"/>
          <w:color w:val="000000"/>
          <w:kern w:val="0"/>
          <w:sz w:val="22"/>
          <w:szCs w:val="22"/>
        </w:rPr>
      </w:pPr>
      <w:r w:rsidRPr="001F1E24">
        <w:rPr>
          <w:rFonts w:ascii="HY견명조" w:eastAsia="HY견명조" w:hAnsi="한양견명조" w:cs="HY견명조"/>
          <w:color w:val="000000"/>
          <w:kern w:val="0"/>
          <w:sz w:val="50"/>
          <w:szCs w:val="50"/>
        </w:rPr>
        <w:t>2010</w:t>
      </w:r>
      <w:r w:rsidRPr="001F1E24">
        <w:rPr>
          <w:rFonts w:ascii="HY견명조" w:eastAsia="HY견명조" w:hAnsi="한양견명조" w:cs="HY견명조" w:hint="eastAsia"/>
          <w:color w:val="000000"/>
          <w:kern w:val="0"/>
          <w:sz w:val="50"/>
          <w:szCs w:val="50"/>
        </w:rPr>
        <w:t>년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12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12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Default="00036EB7" w:rsidP="00DB2123">
      <w:pPr>
        <w:widowControl/>
        <w:wordWrap/>
        <w:autoSpaceDE/>
        <w:autoSpaceDN/>
        <w:snapToGrid w:val="0"/>
        <w:spacing w:line="312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12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주최</w:t>
      </w:r>
      <w:r w:rsidRPr="00DB2123">
        <w:rPr>
          <w:rFonts w:ascii="굴림" w:eastAsia="굴림" w:hAnsi="굴림" w:cs="굴림"/>
          <w:b/>
          <w:bCs/>
          <w:color w:val="000000"/>
          <w:kern w:val="0"/>
          <w:sz w:val="40"/>
          <w:szCs w:val="40"/>
        </w:rPr>
        <w:t xml:space="preserve">: </w:t>
      </w: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대한민국</w:t>
      </w:r>
      <w:r w:rsidRPr="00DB2123">
        <w:rPr>
          <w:rFonts w:ascii="굴림" w:eastAsia="굴림" w:hAnsi="굴림" w:cs="굴림"/>
          <w:b/>
          <w:bCs/>
          <w:color w:val="000000"/>
          <w:kern w:val="0"/>
          <w:sz w:val="40"/>
          <w:szCs w:val="40"/>
        </w:rPr>
        <w:t xml:space="preserve"> </w:t>
      </w: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문화체육관광부</w:t>
      </w:r>
      <w:r w:rsidRPr="00DB2123">
        <w:rPr>
          <w:rFonts w:ascii="굴림" w:eastAsia="굴림" w:hAnsi="굴림" w:cs="굴림"/>
          <w:b/>
          <w:bCs/>
          <w:color w:val="000000"/>
          <w:kern w:val="0"/>
          <w:sz w:val="40"/>
          <w:szCs w:val="40"/>
        </w:rPr>
        <w:t xml:space="preserve"> </w:t>
      </w: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국립국어원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주관</w:t>
      </w:r>
      <w:r w:rsidRPr="00DB2123">
        <w:rPr>
          <w:rFonts w:ascii="굴림" w:eastAsia="굴림" w:hAnsi="굴림" w:cs="굴림"/>
          <w:b/>
          <w:bCs/>
          <w:color w:val="000000"/>
          <w:kern w:val="0"/>
          <w:sz w:val="40"/>
          <w:szCs w:val="40"/>
        </w:rPr>
        <w:t xml:space="preserve">: </w:t>
      </w: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대한민국</w:t>
      </w:r>
      <w:r w:rsidRPr="00DB2123">
        <w:rPr>
          <w:rFonts w:ascii="굴림" w:eastAsia="굴림" w:hAnsi="굴림" w:cs="굴림"/>
          <w:b/>
          <w:bCs/>
          <w:color w:val="000000"/>
          <w:kern w:val="0"/>
          <w:sz w:val="40"/>
          <w:szCs w:val="40"/>
        </w:rPr>
        <w:t xml:space="preserve"> </w:t>
      </w:r>
      <w:r w:rsidRPr="00DB2123">
        <w:rPr>
          <w:rFonts w:ascii="굴림" w:eastAsia="굴림" w:hAnsi="굴림" w:cs="굴림" w:hint="eastAsia"/>
          <w:b/>
          <w:bCs/>
          <w:color w:val="000000"/>
          <w:kern w:val="0"/>
          <w:sz w:val="40"/>
          <w:szCs w:val="40"/>
        </w:rPr>
        <w:t>한글학회</w:t>
      </w:r>
    </w:p>
    <w:p w:rsidR="00036EB7" w:rsidRDefault="00036EB7" w:rsidP="00DB2123">
      <w:pPr>
        <w:widowControl/>
        <w:wordWrap/>
        <w:autoSpaceDE/>
        <w:autoSpaceDN/>
        <w:snapToGrid w:val="0"/>
        <w:spacing w:line="312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B77171" w:rsidRDefault="00036EB7" w:rsidP="00B77171">
      <w:pPr>
        <w:widowControl/>
        <w:wordWrap/>
        <w:autoSpaceDE/>
        <w:autoSpaceDN/>
        <w:adjustRightInd w:val="0"/>
        <w:snapToGrid w:val="0"/>
        <w:spacing w:line="264" w:lineRule="auto"/>
        <w:rPr>
          <w:rFonts w:ascii="신명 신명조" w:eastAsia="신명 신명조" w:hAnsi="신명 신명조" w:cs="Times New Roman"/>
          <w:color w:val="000000"/>
          <w:spacing w:val="-28"/>
          <w:kern w:val="0"/>
          <w:sz w:val="18"/>
          <w:szCs w:val="18"/>
        </w:rPr>
      </w:pP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“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2010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국외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한국어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전문가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초청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연수”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연수생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추천</w:t>
      </w:r>
      <w:r w:rsidRPr="00B77171">
        <w:rPr>
          <w:rFonts w:ascii="HY견고딕" w:eastAsia="HY견고딕" w:hAnsi="HY견고딕" w:cs="HY견고딕"/>
          <w:color w:val="000000"/>
          <w:spacing w:val="-28"/>
          <w:kern w:val="0"/>
          <w:sz w:val="40"/>
          <w:szCs w:val="40"/>
        </w:rPr>
        <w:t xml:space="preserve"> </w:t>
      </w:r>
      <w:r w:rsidRPr="00B77171">
        <w:rPr>
          <w:rFonts w:ascii="HY견고딕" w:eastAsia="HY견고딕" w:hAnsi="HY견고딕" w:cs="HY견고딕" w:hint="eastAsia"/>
          <w:color w:val="000000"/>
          <w:spacing w:val="-28"/>
          <w:kern w:val="0"/>
          <w:sz w:val="40"/>
          <w:szCs w:val="40"/>
        </w:rPr>
        <w:t>요강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외국에서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발전을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위하여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애쓰시는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고마운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말씀을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드립니다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.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한글학회는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문화체육관광부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국립국어원의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지원으로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전문기관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또는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관련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업무에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종사하는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통</w:t>
      </w:r>
      <w:r w:rsidRPr="00DB2123">
        <w:rPr>
          <w:rFonts w:ascii="MS Mincho" w:eastAsia="MS Mincho" w:hAnsi="MS Mincho" w:cs="MS Mincho" w:hint="eastAsia"/>
          <w:color w:val="000000"/>
          <w:kern w:val="0"/>
          <w:sz w:val="22"/>
          <w:szCs w:val="22"/>
        </w:rPr>
        <w:t>‧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번역가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외국인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전문가를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대상으로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하는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교육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사업을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펼치고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있습니다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.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2010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전문가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연수”를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마련하여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다음과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같이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의뢰하니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마감일까지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추천하여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주시기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바랍니다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1.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연수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기간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B77171">
        <w:rPr>
          <w:rFonts w:ascii="HY견명조" w:eastAsia="HY견명조" w:hAnsi="신명 신명조" w:cs="HY견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2010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18(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금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까지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left="31680" w:hangingChars="100" w:firstLine="31680"/>
        <w:rPr>
          <w:rFonts w:ascii="바탕" w:eastAsia="바탕" w:hAnsi="바탕" w:cs="바탕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2.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연수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내용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이해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화용론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,</w:t>
      </w:r>
      <w:r>
        <w:rPr>
          <w:rFonts w:ascii="MS Mincho" w:hAnsi="MS Mincho" w:cs="MS Mincho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번역론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>,</w:t>
      </w:r>
      <w:r>
        <w:rPr>
          <w:rFonts w:ascii="MS Mincho" w:hAnsi="MS Mincho" w:cs="MS Mincho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표기법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>,</w:t>
      </w:r>
      <w:r>
        <w:rPr>
          <w:rFonts w:ascii="MS Mincho" w:hAnsi="MS Mincho" w:cs="MS Mincho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이해교수법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>,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left="216" w:firstLineChars="300" w:firstLine="3168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표현교수법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>,</w:t>
      </w:r>
      <w:r>
        <w:rPr>
          <w:rFonts w:ascii="MS Mincho" w:hAnsi="MS Mincho" w:cs="MS Mincho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문화교육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한국역사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문학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음식</w:t>
      </w:r>
      <w:r>
        <w:rPr>
          <w:rFonts w:ascii="바탕" w:eastAsia="바탕" w:hAnsi="바탕" w:cs="바탕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음악의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산업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3.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추천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인원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각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배정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인원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‘붙임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참조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B77171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바탕" w:eastAsia="바탕" w:hAnsi="바탕" w:cs="Times New Roman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4.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추천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자격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기준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100" w:firstLine="31680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1)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외국어로서의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가르치고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외국인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100" w:firstLine="31680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2)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국외에서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관련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관련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업무에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종사하는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전문가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통</w:t>
      </w:r>
      <w:r w:rsidRPr="00DB2123">
        <w:rPr>
          <w:rFonts w:ascii="MS Mincho" w:eastAsia="MS Mincho" w:hAnsi="MS Mincho" w:cs="MS Mincho" w:hint="eastAsia"/>
          <w:color w:val="000000"/>
          <w:kern w:val="0"/>
          <w:sz w:val="22"/>
          <w:szCs w:val="22"/>
        </w:rPr>
        <w:t>‧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번역가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).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ind w:left="220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3)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능통하고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교육기관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중</w:t>
      </w:r>
      <w:r w:rsidRPr="00DB2123">
        <w:rPr>
          <w:rFonts w:ascii="MS Mincho" w:eastAsia="MS Mincho" w:hAnsi="MS Mincho" w:cs="MS Mincho" w:hint="eastAsia"/>
          <w:color w:val="000000"/>
          <w:kern w:val="0"/>
          <w:sz w:val="22"/>
          <w:szCs w:val="22"/>
        </w:rPr>
        <w:t>‧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고등학교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학원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에서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교육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경력이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100" w:firstLine="31680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4)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경우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5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이하의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초임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교육자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100" w:firstLine="31680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국외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한글학교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외교통상부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재외동포재단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대상자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대상에서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제외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.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100" w:firstLine="31680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세계한국어교육자대회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국내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다른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기관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대상자는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제외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.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5.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제출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서류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신청서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이력서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‘붙임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2, 3, 4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참조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700" w:firstLine="31680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재직증명서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학교장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발급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신분증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사본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여권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6.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추천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마감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2010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8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까지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먼저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팩스로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서류를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보내고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원본은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우편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발송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.)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추천은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기관에서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엄선하여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추천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다만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한글학회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1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～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13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연수회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참가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, 2007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년～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2009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교원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교육</w:t>
      </w:r>
      <w:r w:rsidRPr="00DB2123">
        <w:rPr>
          <w:rFonts w:ascii="MS Mincho" w:eastAsia="MS Mincho" w:hAnsi="MS Mincho" w:cs="MS Mincho" w:hint="eastAsia"/>
          <w:color w:val="000000"/>
          <w:kern w:val="0"/>
        </w:rPr>
        <w:t>․</w:t>
      </w:r>
      <w:r w:rsidRPr="00DB2123">
        <w:rPr>
          <w:rFonts w:ascii="바탕" w:eastAsia="바탕" w:hAnsi="바탕" w:cs="바탕" w:hint="eastAsia"/>
          <w:color w:val="000000"/>
          <w:kern w:val="0"/>
        </w:rPr>
        <w:t>전문가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제외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하여야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하며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부적격자는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탈락됩니다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.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또한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모든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서류는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사실에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따라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정확히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적어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주시고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허위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사실이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발견될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때에는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기간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중에라도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퇴소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조치합니다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.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7.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연수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초청자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확정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통보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14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까지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팩스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및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누리편지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18"/>
          <w:szCs w:val="18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18"/>
          <w:szCs w:val="18"/>
        </w:rPr>
        <w:t>이메일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18"/>
          <w:szCs w:val="18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통보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예정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※선발된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연수생은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연수기간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동안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합숙하므로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개인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행동을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하지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못함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.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8.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비용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여비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국제선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왕복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항공료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여행자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보험료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숙식비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한글학회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부담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</w:p>
    <w:p w:rsidR="00036EB7" w:rsidRPr="006D287F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rPr>
          <w:rFonts w:ascii="신명 신명조" w:eastAsia="신명 신명조" w:hAnsi="신명 신명조" w:cs="Times New Roman"/>
          <w:color w:val="000000"/>
          <w:kern w:val="0"/>
        </w:rPr>
      </w:pP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9.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추천서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보낼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 xml:space="preserve"> </w:t>
      </w:r>
      <w:r w:rsidRPr="00B77171">
        <w:rPr>
          <w:rFonts w:ascii="바탕" w:eastAsia="바탕" w:hAnsi="바탕" w:cs="바탕" w:hint="eastAsia"/>
          <w:b/>
          <w:bCs/>
          <w:color w:val="000000"/>
          <w:kern w:val="0"/>
          <w:sz w:val="22"/>
          <w:szCs w:val="22"/>
        </w:rPr>
        <w:t>곳</w:t>
      </w:r>
      <w:r w:rsidRPr="00B77171">
        <w:rPr>
          <w:rFonts w:ascii="바탕" w:eastAsia="바탕" w:hAnsi="바탕" w:cs="바탕"/>
          <w:b/>
          <w:bCs/>
          <w:color w:val="000000"/>
          <w:kern w:val="0"/>
          <w:sz w:val="22"/>
          <w:szCs w:val="22"/>
        </w:rPr>
        <w:t>: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(110-061)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대한민국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서울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종로구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신문로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>1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가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 58-14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한글학회</w:t>
      </w:r>
      <w:r w:rsidRPr="006D287F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6D287F">
        <w:rPr>
          <w:rFonts w:ascii="신명 신명조" w:eastAsia="신명 신명조" w:hAnsi="신명 신명조" w:cs="신명 신명조" w:hint="eastAsia"/>
          <w:color w:val="000000"/>
          <w:kern w:val="0"/>
        </w:rPr>
        <w:t>사무국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800" w:firstLine="31680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☞문의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:</w:t>
      </w:r>
      <w:r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전화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: 82-2-738-2236</w:t>
      </w:r>
      <w:r>
        <w:rPr>
          <w:rFonts w:ascii="신명 신명조" w:eastAsia="신명 신명조" w:hAnsi="신명 신명조" w:cs="신명 신명조"/>
          <w:color w:val="000000"/>
          <w:kern w:val="0"/>
        </w:rPr>
        <w:t xml:space="preserve">       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팩스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: 82-2-738-2238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800" w:firstLine="31680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누리집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: </w:t>
      </w:r>
      <w:hyperlink r:id="rId4" w:history="1">
        <w:r w:rsidRPr="002128F1">
          <w:rPr>
            <w:rStyle w:val="Hyperlink"/>
            <w:rFonts w:ascii="신명 신명조" w:eastAsia="신명 신명조" w:hAnsi="신명 신명조" w:cs="신명 신명조"/>
            <w:kern w:val="0"/>
          </w:rPr>
          <w:t>http://www.hangeul.or.kr</w:t>
        </w:r>
      </w:hyperlink>
      <w:r>
        <w:rPr>
          <w:rFonts w:ascii="신명 신명조" w:eastAsia="신명 신명조" w:hAnsi="신명 신명조" w:cs="신명 신명조"/>
          <w:color w:val="000000"/>
          <w:kern w:val="0"/>
        </w:rPr>
        <w:t xml:space="preserve">    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담당연구원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: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김한빛나리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한글학회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국제부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>)</w:t>
      </w:r>
    </w:p>
    <w:p w:rsidR="00036EB7" w:rsidRPr="00DB2123" w:rsidRDefault="00036EB7" w:rsidP="00ED51C6">
      <w:pPr>
        <w:widowControl/>
        <w:wordWrap/>
        <w:autoSpaceDE/>
        <w:autoSpaceDN/>
        <w:adjustRightInd w:val="0"/>
        <w:snapToGrid w:val="0"/>
        <w:spacing w:line="264" w:lineRule="auto"/>
        <w:ind w:firstLineChars="800" w:firstLine="31680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누리편지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: koreanedu@hangeul.or.kr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</w:rPr>
        <w:t>또는</w:t>
      </w:r>
      <w:r w:rsidRPr="00DB2123">
        <w:rPr>
          <w:rFonts w:ascii="신명 신명조" w:eastAsia="신명 신명조" w:hAnsi="신명 신명조" w:cs="신명 신명조"/>
          <w:color w:val="000000"/>
          <w:kern w:val="0"/>
        </w:rPr>
        <w:t xml:space="preserve"> hangeulzip@paran.com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2010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lef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adjustRightInd w:val="0"/>
        <w:snapToGrid w:val="0"/>
        <w:spacing w:line="264" w:lineRule="auto"/>
        <w:jc w:val="righ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B77171">
        <w:rPr>
          <w:rFonts w:ascii="HY견명조" w:eastAsia="HY견명조" w:hAnsi="한양견명조" w:cs="HY견명조" w:hint="eastAsia"/>
          <w:color w:val="000000"/>
          <w:kern w:val="0"/>
          <w:sz w:val="32"/>
          <w:szCs w:val="32"/>
        </w:rPr>
        <w:t>한글학회</w:t>
      </w:r>
      <w:r w:rsidRPr="00B77171">
        <w:rPr>
          <w:rFonts w:ascii="HY견명조" w:eastAsia="HY견명조" w:hAnsi="한양견명조" w:cs="HY견명조"/>
          <w:color w:val="000000"/>
          <w:kern w:val="0"/>
          <w:sz w:val="32"/>
          <w:szCs w:val="32"/>
        </w:rPr>
        <w:t xml:space="preserve"> </w:t>
      </w:r>
      <w:r w:rsidRPr="00B77171">
        <w:rPr>
          <w:rFonts w:ascii="HY견명조" w:eastAsia="HY견명조" w:hAnsi="한양견명조" w:cs="HY견명조" w:hint="eastAsia"/>
          <w:color w:val="000000"/>
          <w:kern w:val="0"/>
          <w:sz w:val="32"/>
          <w:szCs w:val="32"/>
        </w:rPr>
        <w:t>회장</w:t>
      </w:r>
      <w:r w:rsidRPr="00B77171">
        <w:rPr>
          <w:rFonts w:ascii="한양견명조" w:eastAsia="한양견명조" w:hAnsi="한양견명조" w:cs="한양견명조"/>
          <w:color w:val="000000"/>
          <w:kern w:val="0"/>
          <w:sz w:val="36"/>
          <w:szCs w:val="36"/>
        </w:rPr>
        <w:t xml:space="preserve"> </w:t>
      </w:r>
      <w:r w:rsidRPr="00DB2123">
        <w:rPr>
          <w:rFonts w:ascii="한양견명조" w:eastAsia="한양견명조" w:hAnsi="한양견명조" w:cs="한양견명조" w:hint="eastAsia"/>
          <w:color w:val="000000"/>
          <w:kern w:val="0"/>
          <w:sz w:val="22"/>
          <w:szCs w:val="22"/>
        </w:rPr>
        <w:t>［직인</w:t>
      </w:r>
      <w:r w:rsidRPr="00DB2123">
        <w:rPr>
          <w:rFonts w:ascii="한양견명조" w:eastAsia="한양견명조" w:hAnsi="한양견명조" w:cs="한양견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한양견명조" w:eastAsia="한양견명조" w:hAnsi="한양견명조" w:cs="한양견명조" w:hint="eastAsia"/>
          <w:color w:val="000000"/>
          <w:kern w:val="0"/>
          <w:sz w:val="22"/>
          <w:szCs w:val="22"/>
        </w:rPr>
        <w:t>생략］</w:t>
      </w:r>
    </w:p>
    <w:p w:rsidR="00036EB7" w:rsidRPr="00556AC1" w:rsidRDefault="00036EB7" w:rsidP="00081C8A">
      <w:pPr>
        <w:widowControl/>
        <w:wordWrap/>
        <w:autoSpaceDE/>
        <w:autoSpaceDN/>
        <w:snapToGrid w:val="0"/>
        <w:spacing w:before="100" w:beforeAutospacing="1" w:line="180" w:lineRule="auto"/>
        <w:jc w:val="left"/>
        <w:rPr>
          <w:rFonts w:ascii="HY그래픽" w:eastAsia="HY그래픽" w:hAnsi="HY견명조" w:cs="HY그래픽"/>
          <w:b/>
          <w:bCs/>
          <w:kern w:val="0"/>
          <w:sz w:val="24"/>
          <w:szCs w:val="24"/>
        </w:rPr>
      </w:pPr>
      <w:r w:rsidRPr="00556AC1">
        <w:rPr>
          <w:rFonts w:ascii="HY그래픽" w:eastAsia="HY그래픽" w:hAnsi="HY견명조" w:cs="HY그래픽"/>
          <w:b/>
          <w:bCs/>
          <w:kern w:val="0"/>
          <w:sz w:val="24"/>
          <w:szCs w:val="24"/>
        </w:rPr>
        <w:t>&lt;</w:t>
      </w:r>
      <w:r w:rsidRPr="00556AC1">
        <w:rPr>
          <w:rFonts w:ascii="HY그래픽" w:eastAsia="HY그래픽" w:hAnsi="HY견명조" w:cs="HY그래픽" w:hint="eastAsia"/>
          <w:b/>
          <w:bCs/>
          <w:kern w:val="0"/>
          <w:sz w:val="24"/>
          <w:szCs w:val="24"/>
        </w:rPr>
        <w:t>붙임</w:t>
      </w:r>
      <w:r w:rsidRPr="00556AC1">
        <w:rPr>
          <w:rFonts w:ascii="HY그래픽" w:eastAsia="HY그래픽" w:hAnsi="HY견명조" w:cs="HY그래픽"/>
          <w:b/>
          <w:bCs/>
          <w:kern w:val="0"/>
          <w:sz w:val="24"/>
          <w:szCs w:val="24"/>
        </w:rPr>
        <w:t xml:space="preserve"> 1&gt;</w:t>
      </w:r>
    </w:p>
    <w:p w:rsidR="00036EB7" w:rsidRPr="006D287F" w:rsidRDefault="00036EB7" w:rsidP="00081C8A">
      <w:pPr>
        <w:widowControl/>
        <w:wordWrap/>
        <w:autoSpaceDE/>
        <w:autoSpaceDN/>
        <w:snapToGrid w:val="0"/>
        <w:spacing w:before="100" w:beforeAutospacing="1"/>
        <w:jc w:val="center"/>
        <w:rPr>
          <w:rFonts w:ascii="HY견명조" w:eastAsia="HY견명조" w:hAnsi="HY견명조" w:cs="Times New Roman"/>
          <w:kern w:val="0"/>
          <w:sz w:val="32"/>
          <w:szCs w:val="32"/>
          <w:u w:val="single"/>
        </w:rPr>
      </w:pP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>2010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년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국외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한국어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전문가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초청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연수</w:t>
      </w:r>
      <w:r w:rsidRPr="006D287F">
        <w:rPr>
          <w:rFonts w:ascii="HY견명조" w:eastAsia="HY견명조" w:hAnsi="HY견명조" w:cs="HY견명조"/>
          <w:kern w:val="0"/>
          <w:sz w:val="32"/>
          <w:szCs w:val="32"/>
          <w:u w:val="single"/>
        </w:rPr>
        <w:t xml:space="preserve"> </w:t>
      </w:r>
      <w:r w:rsidRPr="006D287F">
        <w:rPr>
          <w:rFonts w:ascii="HY견명조" w:eastAsia="HY견명조" w:hAnsi="HY견명조" w:cs="HY견명조" w:hint="eastAsia"/>
          <w:kern w:val="0"/>
          <w:sz w:val="32"/>
          <w:szCs w:val="32"/>
          <w:u w:val="single"/>
        </w:rPr>
        <w:t>계획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spacing w:before="100" w:beforeAutospacing="1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1.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연수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목적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및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필요성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:</w:t>
      </w:r>
      <w:r w:rsidRPr="00DB2123">
        <w:rPr>
          <w:rFonts w:ascii="굴림" w:eastAsia="신명 견명조" w:hAnsi="굴림" w:cs="굴림"/>
          <w:kern w:val="0"/>
          <w:sz w:val="24"/>
          <w:szCs w:val="24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한국학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연구와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업무를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위해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한국어를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배워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국외에서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교원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통</w:t>
      </w:r>
      <w:r w:rsidRPr="00DB2123">
        <w:rPr>
          <w:rFonts w:ascii="MS Mincho" w:eastAsia="MS Mincho" w:hAnsi="MS Mincho" w:cs="MS Mincho" w:hint="eastAsia"/>
          <w:kern w:val="0"/>
          <w:sz w:val="22"/>
          <w:szCs w:val="22"/>
        </w:rPr>
        <w:t>‧</w:t>
      </w:r>
      <w:r w:rsidRPr="00DB2123">
        <w:rPr>
          <w:rFonts w:ascii="바탕" w:eastAsia="바탕" w:hAnsi="바탕" w:cs="바탕" w:hint="eastAsia"/>
          <w:kern w:val="0"/>
          <w:sz w:val="22"/>
          <w:szCs w:val="22"/>
        </w:rPr>
        <w:t>번역가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전문기관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또는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관련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업무에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종사하는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외국인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전문가를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대상으로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한국문화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전반에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걸친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초청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연수를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시킴으로써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한국어와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한국문화를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이해하고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한국의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재인식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및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전문가로서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자질을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향상시키는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데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목적이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kern w:val="0"/>
          <w:sz w:val="22"/>
          <w:szCs w:val="22"/>
        </w:rPr>
        <w:t>있음</w:t>
      </w:r>
      <w:r w:rsidRPr="00DB2123">
        <w:rPr>
          <w:rFonts w:ascii="신명 신명조" w:eastAsia="신명 신명조" w:hAnsi="신명 신명조" w:cs="신명 신명조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spacing w:before="100" w:beforeAutospacing="1" w:after="200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2.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연수회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개요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2010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18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~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(12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장소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: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호텔아카데미하우스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서울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수유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주최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: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문화체육관광부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국립국어원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주관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: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재단법인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한글학회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후원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: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문화체육관광부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spacing w:before="100" w:beforeAutospacing="1" w:after="200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3.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연수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대상자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추천과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선정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방법</w:t>
      </w:r>
    </w:p>
    <w:p w:rsidR="00036EB7" w:rsidRPr="00DB2123" w:rsidRDefault="00036EB7" w:rsidP="00ED51C6">
      <w:pPr>
        <w:widowControl/>
        <w:wordWrap/>
        <w:autoSpaceDE/>
        <w:autoSpaceDN/>
        <w:snapToGrid w:val="0"/>
        <w:ind w:left="31680" w:hangingChars="100" w:firstLine="3168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투명성과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객관성을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위해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공관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한국문화원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통해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받아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연수생을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선발하므로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개인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신청은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받지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않음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한국문화원이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없는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지역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나라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문화홍보관이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대사관의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받음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ED51C6">
      <w:pPr>
        <w:widowControl/>
        <w:wordWrap/>
        <w:autoSpaceDE/>
        <w:autoSpaceDN/>
        <w:snapToGrid w:val="0"/>
        <w:ind w:left="31680" w:hangingChars="100" w:firstLine="3168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한국대사관에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문화홍보관이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없는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곳은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지역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교육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관련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</w:t>
      </w:r>
      <w:r w:rsidRPr="00DB2123">
        <w:rPr>
          <w:rFonts w:ascii="MS Mincho" w:eastAsia="MS Mincho" w:hAnsi="MS Mincho" w:cs="MS Mincho" w:hint="eastAsia"/>
          <w:color w:val="000000"/>
          <w:kern w:val="0"/>
          <w:sz w:val="22"/>
          <w:szCs w:val="22"/>
        </w:rPr>
        <w:t>‧</w:t>
      </w:r>
      <w:r w:rsidRPr="00DB2123">
        <w:rPr>
          <w:rFonts w:ascii="바탕" w:eastAsia="바탕" w:hAnsi="바탕" w:cs="바탕" w:hint="eastAsia"/>
          <w:color w:val="000000"/>
          <w:kern w:val="0"/>
          <w:sz w:val="22"/>
          <w:szCs w:val="22"/>
        </w:rPr>
        <w:t>단체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진흥재단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협의회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받음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신청서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이력서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서식에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맞게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작성하여야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081C8A" w:rsidRDefault="00036EB7" w:rsidP="00ED51C6">
      <w:pPr>
        <w:widowControl/>
        <w:wordWrap/>
        <w:autoSpaceDE/>
        <w:autoSpaceDN/>
        <w:snapToGrid w:val="0"/>
        <w:ind w:left="31680" w:hangingChars="100" w:firstLine="3168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공관에서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추천한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대상자는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한글학회와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국립국어원이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공동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구성한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심사위원회의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공정한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심사를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거쳐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초청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대상자를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최종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확정하고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통보함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spacing w:before="100" w:beforeAutospacing="1" w:after="200" w:line="180" w:lineRule="auto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4.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초청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대상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지역과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인원</w:t>
      </w:r>
    </w:p>
    <w:tbl>
      <w:tblPr>
        <w:tblW w:w="9608" w:type="dxa"/>
        <w:tblInd w:w="-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643"/>
        <w:gridCol w:w="2169"/>
        <w:gridCol w:w="916"/>
        <w:gridCol w:w="1999"/>
        <w:gridCol w:w="2136"/>
        <w:gridCol w:w="745"/>
      </w:tblGrid>
      <w:tr w:rsidR="00036EB7" w:rsidRPr="00C30301">
        <w:trPr>
          <w:trHeight w:val="126"/>
        </w:trPr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나라</w:t>
            </w:r>
          </w:p>
        </w:tc>
        <w:tc>
          <w:tcPr>
            <w:tcW w:w="2169" w:type="dxa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지역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한국문화원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  <w:t>)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인원</w:t>
            </w:r>
          </w:p>
        </w:tc>
        <w:tc>
          <w:tcPr>
            <w:tcW w:w="1999" w:type="dxa"/>
            <w:tcBorders>
              <w:top w:val="single" w:sz="12" w:space="0" w:color="000000"/>
              <w:left w:val="double" w:sz="6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나라</w:t>
            </w:r>
          </w:p>
        </w:tc>
        <w:tc>
          <w:tcPr>
            <w:tcW w:w="2135" w:type="dxa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지역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문화홍보관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2"/>
                <w:szCs w:val="22"/>
              </w:rPr>
              <w:t>)</w:t>
            </w:r>
          </w:p>
        </w:tc>
        <w:tc>
          <w:tcPr>
            <w:tcW w:w="745" w:type="dxa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인원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독일</w:t>
            </w:r>
          </w:p>
        </w:tc>
        <w:tc>
          <w:tcPr>
            <w:tcW w:w="2169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베를린</w:t>
            </w:r>
          </w:p>
        </w:tc>
        <w:tc>
          <w:tcPr>
            <w:tcW w:w="916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18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멕시코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아부야</w:t>
            </w:r>
          </w:p>
        </w:tc>
        <w:tc>
          <w:tcPr>
            <w:tcW w:w="745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러시아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모스크바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벨기에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브루셀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미국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뉴욕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싱가포르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pacing w:line="216" w:lineRule="auto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엘에이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인도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뉴델리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베트남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하노이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인도네시아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자카르다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일본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동경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태국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방콕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pacing w:line="216" w:lineRule="auto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오사카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호주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시드니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잉글랜드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런던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1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22"/>
                <w:szCs w:val="22"/>
              </w:rPr>
              <w:t>소계</w:t>
            </w:r>
          </w:p>
        </w:tc>
        <w:tc>
          <w:tcPr>
            <w:tcW w:w="74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/>
                <w:color w:val="000000"/>
                <w:kern w:val="0"/>
                <w:sz w:val="22"/>
                <w:szCs w:val="22"/>
              </w:rPr>
              <w:t>7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중국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북경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999" w:type="dxa"/>
            <w:tcBorders>
              <w:top w:val="single" w:sz="1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뉴질랜드</w:t>
            </w:r>
          </w:p>
        </w:tc>
        <w:tc>
          <w:tcPr>
            <w:tcW w:w="213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pacing w:line="216" w:lineRule="auto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상해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몽골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카자흐스탄</w:t>
            </w: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아스타나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베트남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호치민</w:t>
            </w: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22"/>
                <w:szCs w:val="22"/>
              </w:rPr>
              <w:t>소계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우즈베키스탄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인도네시아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22"/>
                <w:szCs w:val="22"/>
              </w:rPr>
              <w:t>키르기스스탄</w:t>
            </w:r>
          </w:p>
        </w:tc>
        <w:tc>
          <w:tcPr>
            <w:tcW w:w="213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신명 신명조" w:eastAsia="신명 신명조" w:hAnsi="신명 신명조" w:cs="신명 신명조"/>
                <w:color w:val="000000"/>
                <w:kern w:val="0"/>
                <w:sz w:val="22"/>
                <w:szCs w:val="22"/>
              </w:rPr>
              <w:t>1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22"/>
                <w:szCs w:val="22"/>
              </w:rPr>
              <w:t>소계</w:t>
            </w:r>
          </w:p>
        </w:tc>
        <w:tc>
          <w:tcPr>
            <w:tcW w:w="74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/>
                <w:color w:val="000000"/>
                <w:kern w:val="0"/>
                <w:sz w:val="22"/>
                <w:szCs w:val="22"/>
              </w:rPr>
              <w:t>6</w:t>
            </w:r>
          </w:p>
        </w:tc>
      </w:tr>
      <w:tr w:rsidR="00036EB7" w:rsidRPr="00C30301">
        <w:trPr>
          <w:trHeight w:val="90"/>
        </w:trPr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135" w:type="dxa"/>
            <w:gridSpan w:val="2"/>
            <w:tcBorders>
              <w:top w:val="single" w:sz="1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22"/>
                <w:szCs w:val="22"/>
              </w:rPr>
              <w:t>계</w:t>
            </w:r>
            <w:r w:rsidRPr="00DB2123">
              <w:rPr>
                <w:rFonts w:ascii="한양중고딕" w:eastAsia="한양중고딕" w:hAnsi="한양중고딕" w:cs="한양중고딕"/>
                <w:color w:val="000000"/>
                <w:kern w:val="0"/>
                <w:sz w:val="22"/>
                <w:szCs w:val="22"/>
              </w:rPr>
              <w:t>: 19</w:t>
            </w:r>
            <w:r w:rsidRPr="00DB2123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22"/>
                <w:szCs w:val="22"/>
              </w:rPr>
              <w:t>나라</w:t>
            </w:r>
          </w:p>
        </w:tc>
        <w:tc>
          <w:tcPr>
            <w:tcW w:w="74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spacing w:line="216" w:lineRule="auto"/>
              <w:ind w:left="-84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중고딕" w:eastAsia="한양중고딕" w:hAnsi="한양중고딕" w:cs="한양중고딕"/>
                <w:color w:val="000000"/>
                <w:kern w:val="0"/>
                <w:sz w:val="22"/>
                <w:szCs w:val="22"/>
              </w:rPr>
              <w:t>28</w:t>
            </w:r>
          </w:p>
        </w:tc>
      </w:tr>
    </w:tbl>
    <w:p w:rsidR="00036EB7" w:rsidRPr="00DB2123" w:rsidRDefault="00036EB7" w:rsidP="00081C8A">
      <w:pPr>
        <w:widowControl/>
        <w:wordWrap/>
        <w:autoSpaceDE/>
        <w:autoSpaceDN/>
        <w:snapToGrid w:val="0"/>
        <w:spacing w:before="100" w:beforeAutospacing="1" w:after="200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5.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연수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내용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: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모두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93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기본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43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현장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학습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36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특별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4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특별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활동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4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종합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토론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2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</w:p>
    <w:p w:rsidR="00036EB7" w:rsidRPr="00DB2123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-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의식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행사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4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환영회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개강식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수료식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환송회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p w:rsidR="00036EB7" w:rsidRDefault="00036EB7" w:rsidP="00081C8A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081C8A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연수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과목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및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강사</w:t>
      </w:r>
    </w:p>
    <w:tbl>
      <w:tblPr>
        <w:tblW w:w="0" w:type="auto"/>
        <w:tblInd w:w="-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333"/>
        <w:gridCol w:w="2222"/>
        <w:gridCol w:w="5185"/>
        <w:gridCol w:w="650"/>
      </w:tblGrid>
      <w:tr w:rsidR="00036EB7" w:rsidRPr="00C30301">
        <w:trPr>
          <w:trHeight w:val="317"/>
        </w:trPr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구분</w:t>
            </w:r>
          </w:p>
        </w:tc>
        <w:tc>
          <w:tcPr>
            <w:tcW w:w="222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과목</w:t>
            </w:r>
          </w:p>
        </w:tc>
        <w:tc>
          <w:tcPr>
            <w:tcW w:w="518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내용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AE6758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2"/>
                <w:szCs w:val="22"/>
              </w:rPr>
              <w:t>시간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기본교과</w:t>
            </w:r>
          </w:p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(43)</w:t>
            </w:r>
          </w:p>
        </w:tc>
        <w:tc>
          <w:tcPr>
            <w:tcW w:w="22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특질과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현실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한글의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한글의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원리와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글살이의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역사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3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화용론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문장과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화용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번역론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중심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통역</w:t>
            </w:r>
            <w:r w:rsidRPr="00DB2123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2"/>
              </w:rPr>
              <w:t>‧</w:t>
            </w:r>
            <w:r w:rsidRPr="00DB2123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2"/>
              </w:rPr>
              <w:t>번역의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이론과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실제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표기법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한글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맞춤법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외래어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표기법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로마자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표기법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한국어이해교수법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외국어로서의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듣기</w:t>
            </w:r>
            <w:r w:rsidRPr="00DB2123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2"/>
              </w:rPr>
              <w:t>․</w:t>
            </w:r>
            <w:r w:rsidRPr="00DB2123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2"/>
              </w:rPr>
              <w:t>읽기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교수법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한국어표현교수법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외국어로서의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말하기</w:t>
            </w:r>
            <w:r w:rsidRPr="00DB2123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2"/>
              </w:rPr>
              <w:t>․</w:t>
            </w:r>
            <w:r w:rsidRPr="00DB2123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2"/>
              </w:rPr>
              <w:t>쓰기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교수법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37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한국어문화교육론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외국어로서의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한국문화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교육론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3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한국역사의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한국사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일반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사회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변천사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한국문학의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한국문학의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흐름과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현황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3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한국음악의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전통음악과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대중음악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3</w:t>
            </w:r>
          </w:p>
        </w:tc>
      </w:tr>
      <w:tr w:rsidR="00036EB7" w:rsidRPr="00C30301">
        <w:trPr>
          <w:trHeight w:val="383"/>
        </w:trPr>
        <w:tc>
          <w:tcPr>
            <w:tcW w:w="1333" w:type="dxa"/>
            <w:vMerge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한국음식의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이해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음식과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음료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및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건강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문화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3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현장학습</w:t>
            </w:r>
          </w:p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(36)</w:t>
            </w: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유적지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답사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세종대왕릉을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비롯한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문화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유적지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답사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12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산업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시설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답사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화제의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산업</w:t>
            </w:r>
            <w:r w:rsidRPr="00DB2123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2"/>
              </w:rPr>
              <w:t>․</w:t>
            </w:r>
            <w:r w:rsidRPr="00DB2123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2"/>
              </w:rPr>
              <w:t>경제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시설과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사회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현장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답사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12</w:t>
            </w:r>
          </w:p>
        </w:tc>
      </w:tr>
      <w:tr w:rsidR="00036EB7" w:rsidRPr="00C30301">
        <w:trPr>
          <w:trHeight w:val="282"/>
        </w:trPr>
        <w:tc>
          <w:tcPr>
            <w:tcW w:w="133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문화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체험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전통공예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전통놀이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영화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연극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등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12</w:t>
            </w:r>
          </w:p>
        </w:tc>
      </w:tr>
      <w:tr w:rsidR="00036EB7" w:rsidRPr="00C30301">
        <w:trPr>
          <w:trHeight w:val="337"/>
        </w:trPr>
        <w:tc>
          <w:tcPr>
            <w:tcW w:w="133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특강</w:t>
            </w:r>
          </w:p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(4)</w:t>
            </w: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일반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한글학회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회장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특별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강의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2</w:t>
            </w:r>
          </w:p>
        </w:tc>
      </w:tr>
      <w:tr w:rsidR="00036EB7" w:rsidRPr="00C30301">
        <w:trPr>
          <w:trHeight w:val="337"/>
        </w:trPr>
        <w:tc>
          <w:tcPr>
            <w:tcW w:w="133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한국어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정책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국립국어원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원장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특별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강의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2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특별</w:t>
            </w:r>
          </w:p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활동</w:t>
            </w:r>
          </w:p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(10)</w:t>
            </w: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발표와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토론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각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지역의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현황과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활동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상황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37"/>
        </w:trPr>
        <w:tc>
          <w:tcPr>
            <w:tcW w:w="133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종합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토론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교육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내용과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운영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전반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2</w:t>
            </w:r>
          </w:p>
        </w:tc>
      </w:tr>
      <w:tr w:rsidR="00036EB7" w:rsidRPr="00C30301">
        <w:trPr>
          <w:trHeight w:val="360"/>
        </w:trPr>
        <w:tc>
          <w:tcPr>
            <w:tcW w:w="133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의식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행사</w:t>
            </w:r>
          </w:p>
        </w:tc>
        <w:tc>
          <w:tcPr>
            <w:tcW w:w="5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ind w:left="100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환영식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개강식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수료식</w:t>
            </w: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 xml:space="preserve">, </w:t>
            </w: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환송식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4</w:t>
            </w:r>
          </w:p>
        </w:tc>
      </w:tr>
      <w:tr w:rsidR="00036EB7" w:rsidRPr="00C30301">
        <w:trPr>
          <w:trHeight w:val="337"/>
        </w:trPr>
        <w:tc>
          <w:tcPr>
            <w:tcW w:w="8740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 w:hint="eastAsia"/>
                <w:color w:val="000000"/>
                <w:kern w:val="0"/>
                <w:sz w:val="22"/>
                <w:szCs w:val="22"/>
              </w:rPr>
              <w:t>모두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081C8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DB2123">
              <w:rPr>
                <w:rFonts w:ascii="한양신명조" w:eastAsia="한양신명조" w:hAnsi="한양신명조" w:cs="한양신명조"/>
                <w:color w:val="000000"/>
                <w:kern w:val="0"/>
                <w:sz w:val="22"/>
                <w:szCs w:val="22"/>
              </w:rPr>
              <w:t>93</w:t>
            </w:r>
          </w:p>
        </w:tc>
      </w:tr>
    </w:tbl>
    <w:p w:rsidR="00036EB7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과목에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대한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내용은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사정에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따라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바뀔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‘발표와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토론’은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참가자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재직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기관의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현황과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활동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들을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나누는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교류의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‘문화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체험’은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일요일에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개인별로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체험하는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‘산업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시찰’은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산업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현장을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직접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둘러보고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한국의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경제를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이해하는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안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</w:p>
    <w:tbl>
      <w:tblPr>
        <w:tblW w:w="9902" w:type="dxa"/>
        <w:tblInd w:w="-1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730"/>
        <w:gridCol w:w="1396"/>
        <w:gridCol w:w="43"/>
        <w:gridCol w:w="1308"/>
        <w:gridCol w:w="1158"/>
        <w:gridCol w:w="167"/>
        <w:gridCol w:w="1281"/>
        <w:gridCol w:w="1351"/>
        <w:gridCol w:w="1351"/>
        <w:gridCol w:w="1117"/>
      </w:tblGrid>
      <w:tr w:rsidR="00036EB7" w:rsidRPr="00A146D2" w:rsidTr="00A146D2">
        <w:trPr>
          <w:trHeight w:val="316"/>
        </w:trPr>
        <w:tc>
          <w:tcPr>
            <w:tcW w:w="730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날짜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요일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96" w:type="dxa"/>
            <w:tcBorders>
              <w:top w:val="single" w:sz="1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351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2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32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3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28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4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35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5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35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6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7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교시</w:t>
            </w:r>
          </w:p>
        </w:tc>
      </w:tr>
      <w:tr w:rsidR="00036EB7" w:rsidRPr="00A146D2" w:rsidTr="00A146D2">
        <w:trPr>
          <w:trHeight w:val="336"/>
        </w:trPr>
        <w:tc>
          <w:tcPr>
            <w:tcW w:w="730" w:type="dxa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09:00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09:50</w:t>
            </w:r>
          </w:p>
        </w:tc>
        <w:tc>
          <w:tcPr>
            <w:tcW w:w="1351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10:00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10:50</w:t>
            </w:r>
          </w:p>
        </w:tc>
        <w:tc>
          <w:tcPr>
            <w:tcW w:w="1325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11:00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11:50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13:30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14:20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14:30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15:20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15:30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16:20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16:30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17:20</w:t>
            </w:r>
          </w:p>
        </w:tc>
      </w:tr>
      <w:tr w:rsidR="00036EB7" w:rsidRPr="00A146D2" w:rsidTr="00A146D2">
        <w:trPr>
          <w:trHeight w:val="523"/>
        </w:trPr>
        <w:tc>
          <w:tcPr>
            <w:tcW w:w="730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10/18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월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9172" w:type="dxa"/>
            <w:gridSpan w:val="9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ind w:left="800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■■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국외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한국어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전문가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환영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환영회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: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오후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3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,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입소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: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오후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5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10/19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화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9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개강식</w:t>
            </w:r>
          </w:p>
        </w:tc>
        <w:tc>
          <w:tcPr>
            <w:tcW w:w="13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원장특강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원장특강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한국어이해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한국어이해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한국어이해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한국어이해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10/20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수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9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한국문학이해</w:t>
            </w:r>
          </w:p>
        </w:tc>
        <w:tc>
          <w:tcPr>
            <w:tcW w:w="13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한국문학이해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한국문학이해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이해교수법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이해교수법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이해교수법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이해교수법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10/21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목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9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한글의이해</w:t>
            </w:r>
          </w:p>
        </w:tc>
        <w:tc>
          <w:tcPr>
            <w:tcW w:w="13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한글의이해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한글의이해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표현교수법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표현교수법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표현교수법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표현교수법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10/22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금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9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문화교육론</w:t>
            </w:r>
          </w:p>
        </w:tc>
        <w:tc>
          <w:tcPr>
            <w:tcW w:w="13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문화교육론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문화교육론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한국어표기법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한국어표기법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한국어표기법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한국어표기법</w:t>
            </w:r>
          </w:p>
        </w:tc>
      </w:tr>
      <w:tr w:rsidR="00036EB7" w:rsidRPr="00A146D2" w:rsidTr="00A146D2">
        <w:trPr>
          <w:trHeight w:val="523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10/23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토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9172" w:type="dxa"/>
            <w:gridSpan w:val="9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ind w:left="800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■■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학습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답사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여주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영릉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경주로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출발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, 1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박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036EB7" w:rsidRPr="00A146D2" w:rsidTr="00A146D2">
        <w:trPr>
          <w:trHeight w:val="523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10/24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일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9172" w:type="dxa"/>
            <w:gridSpan w:val="9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ind w:left="800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■■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한국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문화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유적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답사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경주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문화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유적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관광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울산으로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출발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, 1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박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036EB7" w:rsidRPr="00A146D2" w:rsidTr="00A146D2">
        <w:trPr>
          <w:trHeight w:val="523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10/25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월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9172" w:type="dxa"/>
            <w:gridSpan w:val="9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ind w:left="800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■■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산업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시찰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울산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한국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기업체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방문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체험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)(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서울로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양재 튼튼B" w:eastAsia="양재 튼튼B" w:hAnsi="양재 튼튼B" w:cs="양재 튼튼B" w:hint="eastAsia"/>
                <w:color w:val="000000"/>
                <w:kern w:val="0"/>
                <w:sz w:val="18"/>
                <w:szCs w:val="18"/>
              </w:rPr>
              <w:t>출발</w:t>
            </w:r>
            <w:r w:rsidRPr="00A146D2">
              <w:rPr>
                <w:rFonts w:ascii="양재 튼튼B" w:eastAsia="양재 튼튼B" w:hAnsi="양재 튼튼B" w:cs="양재 튼튼B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10/26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화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439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한국음식이해</w:t>
            </w: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한국음식이해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한국음식이해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한국어번역론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한국어번역론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한국어번역론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한국어번역론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10/27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수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439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한국어화용론</w:t>
            </w: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한국어화용론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한국어화용론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한국어화용론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한국음악이해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한국음악이해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한국음악이해</w:t>
            </w:r>
          </w:p>
        </w:tc>
      </w:tr>
      <w:tr w:rsidR="00036EB7" w:rsidRPr="00A146D2" w:rsidTr="00A146D2">
        <w:trPr>
          <w:trHeight w:val="538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10/28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목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439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회장특강</w:t>
            </w: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회장특강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동아리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토론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한국역사이해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한국역사이해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한국역사이해</w:t>
            </w:r>
          </w:p>
        </w:tc>
        <w:tc>
          <w:tcPr>
            <w:tcW w:w="1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신명 신명조" w:eastAsia="신명 신명조" w:hAnsi="신명 신명조" w:cs="신명 신명조" w:hint="eastAsia"/>
                <w:color w:val="000000"/>
                <w:kern w:val="0"/>
                <w:sz w:val="18"/>
                <w:szCs w:val="18"/>
              </w:rPr>
              <w:t>한국역사이해</w:t>
            </w:r>
          </w:p>
        </w:tc>
      </w:tr>
      <w:tr w:rsidR="00036EB7" w:rsidRPr="00A146D2" w:rsidTr="00A146D2">
        <w:trPr>
          <w:trHeight w:val="257"/>
        </w:trPr>
        <w:tc>
          <w:tcPr>
            <w:tcW w:w="73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doub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10/29</w:t>
            </w:r>
          </w:p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(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금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439" w:type="dxa"/>
            <w:gridSpan w:val="2"/>
            <w:tcBorders>
              <w:top w:val="single" w:sz="2" w:space="0" w:color="000000"/>
              <w:left w:val="double" w:sz="6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종합</w:t>
            </w:r>
            <w:r w:rsidRPr="00A146D2">
              <w:rPr>
                <w:rFonts w:ascii="한양중고딕" w:eastAsia="한양중고딕" w:hAnsi="한양중고딕" w:cs="한양중고딕"/>
                <w:color w:val="000000"/>
                <w:kern w:val="0"/>
                <w:sz w:val="18"/>
                <w:szCs w:val="18"/>
              </w:rPr>
              <w:t xml:space="preserve"> </w:t>
            </w: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토론</w:t>
            </w:r>
          </w:p>
        </w:tc>
        <w:tc>
          <w:tcPr>
            <w:tcW w:w="13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수료식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  <w:r w:rsidRPr="00A146D2">
              <w:rPr>
                <w:rFonts w:ascii="한양중고딕" w:eastAsia="한양중고딕" w:hAnsi="한양중고딕" w:cs="한양중고딕" w:hint="eastAsia"/>
                <w:color w:val="000000"/>
                <w:kern w:val="0"/>
                <w:sz w:val="18"/>
                <w:szCs w:val="18"/>
              </w:rPr>
              <w:t>환송</w:t>
            </w:r>
          </w:p>
        </w:tc>
        <w:tc>
          <w:tcPr>
            <w:tcW w:w="144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51" w:type="dxa"/>
            <w:tcBorders>
              <w:top w:val="single" w:sz="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2" w:space="0" w:color="000000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146D2" w:rsidRDefault="00036EB7" w:rsidP="00A146D2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18"/>
                <w:szCs w:val="18"/>
              </w:rPr>
            </w:pPr>
          </w:p>
        </w:tc>
      </w:tr>
    </w:tbl>
    <w:p w:rsidR="00036EB7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※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시간표는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사정에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따라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바뀔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있음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.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</w:pPr>
    </w:p>
    <w:p w:rsidR="00036EB7" w:rsidRPr="00DB2123" w:rsidRDefault="00036EB7" w:rsidP="00DB2123">
      <w:pPr>
        <w:widowControl/>
        <w:wordWrap/>
        <w:autoSpaceDE/>
        <w:autoSpaceDN/>
        <w:snapToGrid w:val="0"/>
        <w:spacing w:before="100" w:beforeAutospacing="1" w:after="200" w:line="360" w:lineRule="auto"/>
        <w:jc w:val="left"/>
        <w:rPr>
          <w:rFonts w:ascii="굴림" w:eastAsia="굴림" w:hAnsi="굴림" w:cs="Times New Roman"/>
          <w:kern w:val="0"/>
          <w:sz w:val="24"/>
          <w:szCs w:val="24"/>
        </w:rPr>
      </w:pP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6.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주요</w:t>
      </w:r>
      <w:r w:rsidRPr="00DB2123">
        <w:rPr>
          <w:rFonts w:ascii="HY견명조" w:eastAsia="HY견명조" w:hAnsi="HY견명조" w:cs="HY견명조"/>
          <w:kern w:val="0"/>
          <w:sz w:val="24"/>
          <w:szCs w:val="24"/>
        </w:rPr>
        <w:t xml:space="preserve"> </w:t>
      </w:r>
      <w:r w:rsidRPr="00DB2123">
        <w:rPr>
          <w:rFonts w:ascii="HY견명조" w:eastAsia="HY견명조" w:hAnsi="HY견명조" w:cs="HY견명조" w:hint="eastAsia"/>
          <w:kern w:val="0"/>
          <w:sz w:val="24"/>
          <w:szCs w:val="24"/>
        </w:rPr>
        <w:t>일정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환영회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18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오후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한글학회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강당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입소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18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오후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5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호텔아카데미하우스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개강식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오전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호텔아카데미하우스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강당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교과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～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28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목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 09:00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~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17:20,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호텔아카데미하우스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강의실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학습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답사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및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산업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23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토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)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~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25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서울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여주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경주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울산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등</w:t>
      </w:r>
    </w:p>
    <w:p w:rsidR="00036EB7" w:rsidRDefault="00036EB7" w:rsidP="00CD12D2">
      <w:pPr>
        <w:widowControl/>
        <w:wordWrap/>
        <w:autoSpaceDE/>
        <w:autoSpaceDN/>
        <w:snapToGrid w:val="0"/>
        <w:spacing w:line="360" w:lineRule="auto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○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수료식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: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월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29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일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>(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금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)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오전</w:t>
      </w:r>
      <w:r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10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시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, </w:t>
      </w:r>
      <w:r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호텔아카데미하우스</w:t>
      </w:r>
      <w:r w:rsidRPr="00DB2123">
        <w:rPr>
          <w:rFonts w:ascii="신명 신명조" w:eastAsia="신명 신명조" w:hAnsi="신명 신명조" w:cs="신명 신명조"/>
          <w:color w:val="000000"/>
          <w:kern w:val="0"/>
          <w:sz w:val="22"/>
          <w:szCs w:val="22"/>
        </w:rPr>
        <w:t xml:space="preserve"> </w:t>
      </w:r>
      <w:r w:rsidRPr="00DB2123">
        <w:rPr>
          <w:rFonts w:ascii="신명 신명조" w:eastAsia="신명 신명조" w:hAnsi="신명 신명조" w:cs="신명 신명조" w:hint="eastAsia"/>
          <w:color w:val="000000"/>
          <w:kern w:val="0"/>
          <w:sz w:val="22"/>
          <w:szCs w:val="22"/>
        </w:rPr>
        <w:t>강당</w:t>
      </w:r>
    </w:p>
    <w:p w:rsidR="00036EB7" w:rsidRPr="00556AC1" w:rsidRDefault="00036EB7" w:rsidP="00A146D2">
      <w:pPr>
        <w:widowControl/>
        <w:wordWrap/>
        <w:autoSpaceDE/>
        <w:autoSpaceDN/>
        <w:snapToGrid w:val="0"/>
        <w:spacing w:line="360" w:lineRule="auto"/>
        <w:rPr>
          <w:rFonts w:ascii="HY그래픽" w:eastAsia="HY그래픽" w:hAnsi="신명 신명조" w:cs="Times New Roman"/>
          <w:b/>
          <w:bCs/>
          <w:color w:val="000000"/>
          <w:kern w:val="0"/>
          <w:sz w:val="22"/>
          <w:szCs w:val="22"/>
        </w:rPr>
      </w:pPr>
      <w:r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  <w:br w:type="page"/>
      </w: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>&lt;</w:t>
      </w:r>
      <w:r w:rsidRPr="00556AC1">
        <w:rPr>
          <w:rFonts w:ascii="HY그래픽" w:eastAsia="HY그래픽" w:hAnsi="한양중고딕" w:cs="HY그래픽" w:hint="eastAsia"/>
          <w:b/>
          <w:bCs/>
          <w:color w:val="000000"/>
          <w:kern w:val="0"/>
          <w:sz w:val="24"/>
          <w:szCs w:val="24"/>
        </w:rPr>
        <w:t>붙임</w:t>
      </w: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 xml:space="preserve"> 2&gt;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12" w:lineRule="auto"/>
        <w:ind w:left="20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AE6758" w:rsidRDefault="00036EB7" w:rsidP="00DB2123">
      <w:pPr>
        <w:widowControl/>
        <w:wordWrap/>
        <w:autoSpaceDE/>
        <w:autoSpaceDN/>
        <w:snapToGrid w:val="0"/>
        <w:spacing w:line="312" w:lineRule="auto"/>
        <w:ind w:left="200"/>
        <w:rPr>
          <w:rFonts w:ascii="신명 신명조" w:eastAsia="신명 신명조" w:hAnsi="신명 신명조" w:cs="Times New Roman"/>
          <w:b/>
          <w:bCs/>
          <w:color w:val="000000"/>
          <w:kern w:val="0"/>
          <w:sz w:val="22"/>
          <w:szCs w:val="22"/>
        </w:rPr>
      </w:pPr>
      <w:r w:rsidRPr="00AE6758">
        <w:rPr>
          <w:rFonts w:ascii="한양견명조" w:eastAsia="한양견명조" w:hAnsi="한양견명조" w:cs="한양견명조" w:hint="eastAsia"/>
          <w:b/>
          <w:bCs/>
          <w:color w:val="000000"/>
          <w:kern w:val="0"/>
          <w:sz w:val="24"/>
          <w:szCs w:val="24"/>
        </w:rPr>
        <w:t>한글학회</w:t>
      </w:r>
    </w:p>
    <w:p w:rsidR="00036EB7" w:rsidRPr="00AE6758" w:rsidRDefault="00036EB7" w:rsidP="00AE6758">
      <w:pPr>
        <w:widowControl/>
        <w:wordWrap/>
        <w:autoSpaceDE/>
        <w:autoSpaceDN/>
        <w:snapToGrid w:val="0"/>
        <w:spacing w:line="360" w:lineRule="auto"/>
        <w:rPr>
          <w:rFonts w:ascii="한양견명조" w:eastAsia="한양견명조" w:hAnsi="한양견명조" w:cs="Times New Roman"/>
          <w:b/>
          <w:bCs/>
          <w:color w:val="000000"/>
          <w:kern w:val="0"/>
          <w:sz w:val="24"/>
          <w:szCs w:val="24"/>
        </w:rPr>
      </w:pPr>
      <w:r w:rsidRPr="00AE6758">
        <w:rPr>
          <w:rFonts w:ascii="한양견명조" w:eastAsia="한양견명조" w:hAnsi="한양견명조" w:cs="한양견명조" w:hint="eastAsia"/>
          <w:b/>
          <w:bCs/>
          <w:color w:val="000000"/>
          <w:kern w:val="0"/>
          <w:sz w:val="24"/>
          <w:szCs w:val="24"/>
        </w:rPr>
        <w:t>「한국어</w:t>
      </w:r>
      <w:r w:rsidRPr="00AE6758">
        <w:rPr>
          <w:rFonts w:ascii="한양견명조" w:eastAsia="한양견명조" w:hAnsi="한양견명조" w:cs="한양견명조"/>
          <w:b/>
          <w:bCs/>
          <w:color w:val="000000"/>
          <w:kern w:val="0"/>
          <w:sz w:val="24"/>
          <w:szCs w:val="24"/>
        </w:rPr>
        <w:t xml:space="preserve"> </w:t>
      </w:r>
      <w:r w:rsidRPr="00AE6758">
        <w:rPr>
          <w:rFonts w:ascii="한양견명조" w:eastAsia="한양견명조" w:hAnsi="한양견명조" w:cs="한양견명조" w:hint="eastAsia"/>
          <w:b/>
          <w:bCs/>
          <w:color w:val="000000"/>
          <w:kern w:val="0"/>
          <w:sz w:val="24"/>
          <w:szCs w:val="24"/>
        </w:rPr>
        <w:t>전문가</w:t>
      </w:r>
      <w:r w:rsidRPr="00AE6758">
        <w:rPr>
          <w:rFonts w:ascii="한양견명조" w:eastAsia="한양견명조" w:hAnsi="한양견명조" w:cs="한양견명조"/>
          <w:b/>
          <w:bCs/>
          <w:color w:val="000000"/>
          <w:kern w:val="0"/>
          <w:sz w:val="24"/>
          <w:szCs w:val="24"/>
        </w:rPr>
        <w:t xml:space="preserve"> </w:t>
      </w:r>
      <w:r w:rsidRPr="00AE6758">
        <w:rPr>
          <w:rFonts w:ascii="한양견명조" w:eastAsia="한양견명조" w:hAnsi="한양견명조" w:cs="한양견명조" w:hint="eastAsia"/>
          <w:b/>
          <w:bCs/>
          <w:color w:val="000000"/>
          <w:kern w:val="0"/>
          <w:sz w:val="24"/>
          <w:szCs w:val="24"/>
        </w:rPr>
        <w:t>초청</w:t>
      </w:r>
      <w:r w:rsidRPr="00AE6758">
        <w:rPr>
          <w:rFonts w:ascii="한양견명조" w:eastAsia="한양견명조" w:hAnsi="한양견명조" w:cs="한양견명조"/>
          <w:b/>
          <w:bCs/>
          <w:color w:val="000000"/>
          <w:kern w:val="0"/>
          <w:sz w:val="24"/>
          <w:szCs w:val="24"/>
        </w:rPr>
        <w:t xml:space="preserve"> </w:t>
      </w:r>
      <w:r w:rsidRPr="00AE6758">
        <w:rPr>
          <w:rFonts w:ascii="한양견명조" w:eastAsia="한양견명조" w:hAnsi="한양견명조" w:cs="한양견명조" w:hint="eastAsia"/>
          <w:b/>
          <w:bCs/>
          <w:color w:val="000000"/>
          <w:kern w:val="0"/>
          <w:sz w:val="24"/>
          <w:szCs w:val="24"/>
        </w:rPr>
        <w:t>연수위원회」귀중</w:t>
      </w:r>
    </w:p>
    <w:p w:rsidR="00036EB7" w:rsidRDefault="00036EB7" w:rsidP="00CD12D2">
      <w:pPr>
        <w:widowControl/>
        <w:wordWrap/>
        <w:autoSpaceDE/>
        <w:autoSpaceDN/>
        <w:snapToGrid w:val="0"/>
        <w:rPr>
          <w:rFonts w:ascii="한양견명조" w:eastAsia="한양견명조" w:hAnsi="한양견명조" w:cs="Times New Roman"/>
          <w:color w:val="000000"/>
          <w:kern w:val="0"/>
          <w:sz w:val="24"/>
          <w:szCs w:val="24"/>
        </w:rPr>
      </w:pPr>
    </w:p>
    <w:p w:rsidR="00036EB7" w:rsidRPr="00CD12D2" w:rsidRDefault="00036EB7" w:rsidP="00CD12D2">
      <w:pPr>
        <w:widowControl/>
        <w:wordWrap/>
        <w:autoSpaceDE/>
        <w:autoSpaceDN/>
        <w:snapToGrid w:val="0"/>
        <w:jc w:val="center"/>
        <w:rPr>
          <w:rFonts w:ascii="HY견명조" w:eastAsia="HY견명조" w:hAnsi="한양견명조" w:cs="Times New Roman"/>
          <w:color w:val="000000"/>
          <w:kern w:val="0"/>
          <w:sz w:val="36"/>
          <w:szCs w:val="36"/>
        </w:rPr>
      </w:pP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>2010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년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국외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한국어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전문가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초청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연수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참가</w:t>
      </w:r>
      <w:r w:rsidRPr="00CD12D2">
        <w:rPr>
          <w:rFonts w:ascii="HY견명조" w:eastAsia="HY견명조" w:hAnsi="한양견명조" w:cs="HY견명조"/>
          <w:color w:val="000000"/>
          <w:kern w:val="0"/>
          <w:sz w:val="36"/>
          <w:szCs w:val="36"/>
        </w:rPr>
        <w:t xml:space="preserve"> </w:t>
      </w:r>
      <w:r w:rsidRPr="00CD12D2">
        <w:rPr>
          <w:rFonts w:ascii="HY견명조" w:eastAsia="HY견명조" w:hAnsi="한양견명조" w:cs="HY견명조" w:hint="eastAsia"/>
          <w:color w:val="000000"/>
          <w:kern w:val="0"/>
          <w:sz w:val="36"/>
          <w:szCs w:val="36"/>
        </w:rPr>
        <w:t>신청서</w:t>
      </w:r>
    </w:p>
    <w:p w:rsidR="00036EB7" w:rsidRPr="00DB2123" w:rsidRDefault="00036EB7" w:rsidP="00CD12D2">
      <w:pPr>
        <w:widowControl/>
        <w:wordWrap/>
        <w:autoSpaceDE/>
        <w:autoSpaceDN/>
        <w:snapToGrid w:val="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tbl>
      <w:tblPr>
        <w:tblW w:w="9498" w:type="dxa"/>
        <w:tblInd w:w="-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418"/>
        <w:gridCol w:w="1026"/>
        <w:gridCol w:w="2227"/>
        <w:gridCol w:w="709"/>
        <w:gridCol w:w="518"/>
        <w:gridCol w:w="1465"/>
        <w:gridCol w:w="112"/>
        <w:gridCol w:w="2023"/>
      </w:tblGrid>
      <w:tr w:rsidR="00036EB7" w:rsidRPr="00C30301">
        <w:trPr>
          <w:trHeight w:val="866"/>
        </w:trPr>
        <w:tc>
          <w:tcPr>
            <w:tcW w:w="14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이름</w:t>
            </w:r>
          </w:p>
        </w:tc>
        <w:tc>
          <w:tcPr>
            <w:tcW w:w="102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4919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사진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</w:t>
            </w: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굴림"/>
                <w:color w:val="000000"/>
                <w:spacing w:val="-20"/>
                <w:w w:val="9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spacing w:val="-20"/>
                <w:w w:val="90"/>
                <w:kern w:val="0"/>
                <w:sz w:val="22"/>
                <w:szCs w:val="22"/>
              </w:rPr>
              <w:t>가로</w:t>
            </w:r>
            <w:r w:rsidRPr="00AE6758">
              <w:rPr>
                <w:rFonts w:ascii="굴림" w:eastAsia="굴림" w:hAnsi="굴림" w:cs="굴림"/>
                <w:color w:val="000000"/>
                <w:spacing w:val="-20"/>
                <w:w w:val="90"/>
                <w:kern w:val="0"/>
                <w:sz w:val="22"/>
                <w:szCs w:val="22"/>
              </w:rPr>
              <w:t xml:space="preserve"> 3.5cm</w:t>
            </w:r>
            <w:r w:rsidRPr="00AE6758">
              <w:rPr>
                <w:rFonts w:ascii="굴림" w:eastAsia="굴림" w:hAnsi="굴림" w:cs="굴림" w:hint="eastAsia"/>
                <w:color w:val="000000"/>
                <w:spacing w:val="-20"/>
                <w:w w:val="90"/>
                <w:kern w:val="0"/>
                <w:sz w:val="22"/>
                <w:szCs w:val="22"/>
              </w:rPr>
              <w:t>×세로</w:t>
            </w:r>
            <w:r w:rsidRPr="00AE6758">
              <w:rPr>
                <w:rFonts w:ascii="굴림" w:eastAsia="굴림" w:hAnsi="굴림" w:cs="굴림"/>
                <w:color w:val="000000"/>
                <w:spacing w:val="-20"/>
                <w:w w:val="90"/>
                <w:kern w:val="0"/>
                <w:sz w:val="22"/>
                <w:szCs w:val="22"/>
              </w:rPr>
              <w:t xml:space="preserve"> 4.5cm</w:t>
            </w:r>
          </w:p>
        </w:tc>
      </w:tr>
      <w:tr w:rsidR="00036EB7" w:rsidRPr="00C30301">
        <w:trPr>
          <w:trHeight w:val="866"/>
        </w:trPr>
        <w:tc>
          <w:tcPr>
            <w:tcW w:w="1418" w:type="dxa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4"/>
                <w:szCs w:val="24"/>
              </w:rPr>
              <w:t>로마자</w:t>
            </w:r>
          </w:p>
        </w:tc>
        <w:tc>
          <w:tcPr>
            <w:tcW w:w="491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35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866"/>
        </w:trPr>
        <w:tc>
          <w:tcPr>
            <w:tcW w:w="14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생년월일</w:t>
            </w: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ind w:right="200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월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일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성별</w:t>
            </w:r>
          </w:p>
        </w:tc>
        <w:tc>
          <w:tcPr>
            <w:tcW w:w="19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남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/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여</w:t>
            </w:r>
          </w:p>
        </w:tc>
        <w:tc>
          <w:tcPr>
            <w:tcW w:w="2135" w:type="dxa"/>
            <w:gridSpan w:val="2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913"/>
        </w:trPr>
        <w:tc>
          <w:tcPr>
            <w:tcW w:w="14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국적</w:t>
            </w: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여권번호</w:t>
            </w:r>
          </w:p>
        </w:tc>
        <w:tc>
          <w:tcPr>
            <w:tcW w:w="36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090"/>
        </w:trPr>
        <w:tc>
          <w:tcPr>
            <w:tcW w:w="14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주소</w:t>
            </w:r>
          </w:p>
        </w:tc>
        <w:tc>
          <w:tcPr>
            <w:tcW w:w="808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084"/>
        </w:trPr>
        <w:tc>
          <w:tcPr>
            <w:tcW w:w="14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전화</w:t>
            </w: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휴대전화</w:t>
            </w:r>
          </w:p>
        </w:tc>
        <w:tc>
          <w:tcPr>
            <w:tcW w:w="36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141"/>
        </w:trPr>
        <w:tc>
          <w:tcPr>
            <w:tcW w:w="141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누리편지</w:t>
            </w: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(e-mail)</w:t>
            </w: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전송</w:t>
            </w: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(fax)</w:t>
            </w:r>
          </w:p>
        </w:tc>
        <w:tc>
          <w:tcPr>
            <w:tcW w:w="360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799"/>
        </w:trPr>
        <w:tc>
          <w:tcPr>
            <w:tcW w:w="1418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한국어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교육</w:t>
            </w: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이수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경력</w:t>
            </w: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교육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기관명</w:t>
            </w:r>
          </w:p>
        </w:tc>
        <w:tc>
          <w:tcPr>
            <w:tcW w:w="280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교육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기간</w:t>
            </w:r>
          </w:p>
        </w:tc>
        <w:tc>
          <w:tcPr>
            <w:tcW w:w="2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수료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날짜</w:t>
            </w:r>
          </w:p>
        </w:tc>
      </w:tr>
      <w:tr w:rsidR="00036EB7" w:rsidRPr="00C30301">
        <w:trPr>
          <w:trHeight w:val="971"/>
        </w:trPr>
        <w:tc>
          <w:tcPr>
            <w:tcW w:w="1418" w:type="dxa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25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804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AE6758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월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～</w:t>
            </w:r>
            <w:r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 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월</w:t>
            </w:r>
          </w:p>
        </w:tc>
        <w:tc>
          <w:tcPr>
            <w:tcW w:w="202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AE6758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월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일</w:t>
            </w:r>
          </w:p>
        </w:tc>
      </w:tr>
    </w:tbl>
    <w:p w:rsidR="00036EB7" w:rsidRDefault="00036EB7" w:rsidP="00CD12D2">
      <w:pPr>
        <w:widowControl/>
        <w:wordWrap/>
        <w:autoSpaceDE/>
        <w:autoSpaceDN/>
        <w:snapToGrid w:val="0"/>
        <w:spacing w:before="340"/>
        <w:ind w:left="400" w:right="400"/>
        <w:rPr>
          <w:rFonts w:ascii="돋움" w:eastAsia="돋움" w:hAnsi="돋움" w:cs="Times New Roman"/>
          <w:color w:val="000000"/>
          <w:kern w:val="0"/>
          <w:sz w:val="24"/>
          <w:szCs w:val="24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위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사람은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한글학회에서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마련한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국외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한국어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전문가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초청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연수를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받아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,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한국어와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한국문화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진흥에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이바지하고자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신청합니다</w:t>
      </w:r>
      <w:r w:rsidRPr="00DB2123">
        <w:rPr>
          <w:rFonts w:ascii="돋움" w:eastAsia="돋움" w:hAnsi="돋움" w:cs="돋움"/>
          <w:color w:val="000000"/>
          <w:kern w:val="0"/>
          <w:sz w:val="24"/>
          <w:szCs w:val="24"/>
        </w:rPr>
        <w:t>.</w:t>
      </w:r>
    </w:p>
    <w:p w:rsidR="00036EB7" w:rsidRDefault="00036EB7" w:rsidP="00AE6758">
      <w:pPr>
        <w:widowControl/>
        <w:wordWrap/>
        <w:autoSpaceDE/>
        <w:autoSpaceDN/>
        <w:snapToGrid w:val="0"/>
        <w:spacing w:before="340" w:line="480" w:lineRule="auto"/>
        <w:ind w:left="403" w:right="403"/>
        <w:jc w:val="center"/>
        <w:rPr>
          <w:rFonts w:ascii="돋움" w:eastAsia="돋움" w:hAnsi="돋움" w:cs="Times New Roman"/>
          <w:color w:val="000000"/>
          <w:kern w:val="0"/>
          <w:sz w:val="24"/>
          <w:szCs w:val="24"/>
        </w:rPr>
      </w:pPr>
      <w:r>
        <w:rPr>
          <w:rFonts w:ascii="돋움" w:eastAsia="돋움" w:hAnsi="돋움" w:cs="돋움"/>
          <w:color w:val="000000"/>
          <w:kern w:val="0"/>
          <w:sz w:val="24"/>
          <w:szCs w:val="24"/>
        </w:rPr>
        <w:t>2010</w:t>
      </w:r>
      <w:r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년</w:t>
      </w:r>
      <w:r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   </w:t>
      </w:r>
      <w:r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월</w:t>
      </w:r>
      <w:r>
        <w:rPr>
          <w:rFonts w:ascii="돋움" w:eastAsia="돋움" w:hAnsi="돋움" w:cs="돋움"/>
          <w:color w:val="000000"/>
          <w:kern w:val="0"/>
          <w:sz w:val="24"/>
          <w:szCs w:val="24"/>
        </w:rPr>
        <w:t xml:space="preserve">    </w:t>
      </w:r>
      <w:r>
        <w:rPr>
          <w:rFonts w:ascii="돋움" w:eastAsia="돋움" w:hAnsi="돋움" w:cs="돋움" w:hint="eastAsia"/>
          <w:color w:val="000000"/>
          <w:kern w:val="0"/>
          <w:sz w:val="24"/>
          <w:szCs w:val="24"/>
        </w:rPr>
        <w:t>일</w:t>
      </w:r>
    </w:p>
    <w:p w:rsidR="00036EB7" w:rsidRPr="00DB2123" w:rsidRDefault="00036EB7" w:rsidP="00D02E3D">
      <w:pPr>
        <w:widowControl/>
        <w:wordWrap/>
        <w:autoSpaceDE/>
        <w:autoSpaceDN/>
        <w:snapToGrid w:val="0"/>
        <w:spacing w:line="276" w:lineRule="auto"/>
        <w:ind w:right="1701"/>
        <w:jc w:val="righ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신청인</w:t>
      </w:r>
      <w:r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                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(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서명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>)</w:t>
      </w:r>
    </w:p>
    <w:p w:rsidR="00036EB7" w:rsidRPr="00556AC1" w:rsidRDefault="00036EB7" w:rsidP="00DB2123">
      <w:pPr>
        <w:widowControl/>
        <w:wordWrap/>
        <w:autoSpaceDE/>
        <w:autoSpaceDN/>
        <w:snapToGrid w:val="0"/>
        <w:spacing w:line="312" w:lineRule="auto"/>
        <w:rPr>
          <w:rFonts w:ascii="HY그래픽" w:eastAsia="HY그래픽" w:hAnsi="신명 신명조" w:cs="Times New Roman"/>
          <w:b/>
          <w:bCs/>
          <w:color w:val="000000"/>
          <w:kern w:val="0"/>
          <w:sz w:val="22"/>
          <w:szCs w:val="22"/>
        </w:rPr>
      </w:pP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>&lt;</w:t>
      </w:r>
      <w:r w:rsidRPr="00556AC1">
        <w:rPr>
          <w:rFonts w:ascii="HY그래픽" w:eastAsia="HY그래픽" w:hAnsi="한양중고딕" w:cs="HY그래픽" w:hint="eastAsia"/>
          <w:b/>
          <w:bCs/>
          <w:color w:val="000000"/>
          <w:kern w:val="0"/>
          <w:sz w:val="24"/>
          <w:szCs w:val="24"/>
        </w:rPr>
        <w:t>붙임</w:t>
      </w: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 xml:space="preserve"> 3&gt;</w:t>
      </w:r>
    </w:p>
    <w:tbl>
      <w:tblPr>
        <w:tblW w:w="9551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1147"/>
        <w:gridCol w:w="1195"/>
        <w:gridCol w:w="4988"/>
        <w:gridCol w:w="2221"/>
      </w:tblGrid>
      <w:tr w:rsidR="00036EB7" w:rsidRPr="00C30301">
        <w:trPr>
          <w:trHeight w:val="447"/>
          <w:jc w:val="center"/>
        </w:trPr>
        <w:tc>
          <w:tcPr>
            <w:tcW w:w="7330" w:type="dxa"/>
            <w:gridSpan w:val="3"/>
            <w:vMerge w:val="restart"/>
            <w:tcBorders>
              <w:top w:val="nil"/>
              <w:left w:val="nil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CD12D2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견명조" w:eastAsia="HY견명조" w:hAnsi="신명 신명조" w:cs="Times New Roman"/>
                <w:color w:val="000000"/>
                <w:kern w:val="0"/>
                <w:sz w:val="22"/>
                <w:szCs w:val="22"/>
              </w:rPr>
            </w:pPr>
            <w:r w:rsidRPr="00CD12D2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이</w:t>
            </w:r>
            <w:r w:rsidRPr="00CD12D2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CD12D2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력</w:t>
            </w:r>
            <w:r w:rsidRPr="00CD12D2">
              <w:rPr>
                <w:rFonts w:ascii="HY견명조" w:eastAsia="HY견명조" w:hAnsi="한양견명조" w:cs="HY견명조"/>
                <w:color w:val="000000"/>
                <w:kern w:val="0"/>
                <w:sz w:val="50"/>
                <w:szCs w:val="50"/>
              </w:rPr>
              <w:t xml:space="preserve"> </w:t>
            </w:r>
            <w:r w:rsidRPr="00CD12D2">
              <w:rPr>
                <w:rFonts w:ascii="HY견명조" w:eastAsia="HY견명조" w:hAnsi="한양견명조" w:cs="HY견명조" w:hint="eastAsia"/>
                <w:color w:val="000000"/>
                <w:kern w:val="0"/>
                <w:sz w:val="50"/>
                <w:szCs w:val="50"/>
              </w:rPr>
              <w:t>서</w:t>
            </w:r>
          </w:p>
        </w:tc>
        <w:tc>
          <w:tcPr>
            <w:tcW w:w="2221" w:type="dxa"/>
            <w:tcBorders>
              <w:top w:val="single" w:sz="2" w:space="0" w:color="000000"/>
              <w:left w:val="nil"/>
              <w:bottom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DB2123" w:rsidRDefault="00036EB7" w:rsidP="00DB2123">
            <w:pPr>
              <w:widowControl/>
              <w:wordWrap/>
              <w:autoSpaceDE/>
              <w:autoSpaceDN/>
              <w:snapToGrid w:val="0"/>
              <w:spacing w:line="264" w:lineRule="auto"/>
              <w:jc w:val="center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294"/>
          <w:jc w:val="center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12" w:space="0" w:color="000000"/>
              <w:right w:val="single" w:sz="2" w:space="0" w:color="000000"/>
            </w:tcBorders>
            <w:vAlign w:val="center"/>
          </w:tcPr>
          <w:p w:rsidR="00036EB7" w:rsidRPr="00DB2123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사진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</w:t>
            </w: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spacing w:val="-20"/>
                <w:w w:val="9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spacing w:val="-20"/>
                <w:w w:val="90"/>
                <w:kern w:val="0"/>
                <w:sz w:val="23"/>
                <w:szCs w:val="23"/>
              </w:rPr>
              <w:t>가로</w:t>
            </w:r>
            <w:r w:rsidRPr="00AE6758">
              <w:rPr>
                <w:rFonts w:ascii="굴림" w:eastAsia="굴림" w:hAnsi="굴림" w:cs="굴림"/>
                <w:color w:val="000000"/>
                <w:spacing w:val="-20"/>
                <w:w w:val="90"/>
                <w:kern w:val="0"/>
                <w:sz w:val="23"/>
                <w:szCs w:val="23"/>
              </w:rPr>
              <w:t xml:space="preserve"> 3.5cm</w:t>
            </w:r>
            <w:r w:rsidRPr="00AE6758">
              <w:rPr>
                <w:rFonts w:ascii="굴림" w:eastAsia="굴림" w:hAnsi="굴림" w:cs="굴림" w:hint="eastAsia"/>
                <w:color w:val="000000"/>
                <w:spacing w:val="-20"/>
                <w:w w:val="90"/>
                <w:kern w:val="0"/>
                <w:sz w:val="23"/>
                <w:szCs w:val="23"/>
              </w:rPr>
              <w:t>×세로</w:t>
            </w:r>
            <w:r w:rsidRPr="00AE6758">
              <w:rPr>
                <w:rFonts w:ascii="굴림" w:eastAsia="굴림" w:hAnsi="굴림" w:cs="굴림"/>
                <w:color w:val="000000"/>
                <w:spacing w:val="-20"/>
                <w:w w:val="90"/>
                <w:kern w:val="0"/>
                <w:sz w:val="23"/>
                <w:szCs w:val="23"/>
              </w:rPr>
              <w:t xml:space="preserve"> 4.5cm</w:t>
            </w:r>
          </w:p>
          <w:p w:rsidR="00036EB7" w:rsidRPr="00DB2123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DB2123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신명 신명조" w:eastAsia="신명 신명조" w:hAnsi="신명 신명조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740"/>
          <w:jc w:val="center"/>
        </w:trPr>
        <w:tc>
          <w:tcPr>
            <w:tcW w:w="114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이름</w:t>
            </w:r>
          </w:p>
        </w:tc>
        <w:tc>
          <w:tcPr>
            <w:tcW w:w="11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한글</w:t>
            </w:r>
          </w:p>
        </w:tc>
        <w:tc>
          <w:tcPr>
            <w:tcW w:w="498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68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로마자</w:t>
            </w:r>
          </w:p>
        </w:tc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</w:tcBorders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526"/>
          <w:jc w:val="center"/>
        </w:trPr>
        <w:tc>
          <w:tcPr>
            <w:tcW w:w="11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학력</w:t>
            </w:r>
          </w:p>
        </w:tc>
        <w:tc>
          <w:tcPr>
            <w:tcW w:w="8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476"/>
          <w:jc w:val="center"/>
        </w:trPr>
        <w:tc>
          <w:tcPr>
            <w:tcW w:w="11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경력</w:t>
            </w:r>
          </w:p>
        </w:tc>
        <w:tc>
          <w:tcPr>
            <w:tcW w:w="8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380"/>
          <w:jc w:val="center"/>
        </w:trPr>
        <w:tc>
          <w:tcPr>
            <w:tcW w:w="11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02E3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상벌</w:t>
            </w:r>
          </w:p>
        </w:tc>
        <w:tc>
          <w:tcPr>
            <w:tcW w:w="8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383"/>
          <w:jc w:val="center"/>
        </w:trPr>
        <w:tc>
          <w:tcPr>
            <w:tcW w:w="11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02E3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다른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단체</w:t>
            </w:r>
          </w:p>
          <w:p w:rsidR="00036EB7" w:rsidRPr="00AE6758" w:rsidRDefault="00036EB7" w:rsidP="00D02E3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연수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경력</w:t>
            </w:r>
          </w:p>
        </w:tc>
        <w:tc>
          <w:tcPr>
            <w:tcW w:w="8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617"/>
          <w:jc w:val="center"/>
        </w:trPr>
        <w:tc>
          <w:tcPr>
            <w:tcW w:w="114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02E3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그밖</w:t>
            </w:r>
          </w:p>
        </w:tc>
        <w:tc>
          <w:tcPr>
            <w:tcW w:w="8404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</w:tbl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위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내용은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틀림이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없음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>.</w:t>
      </w: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>2010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년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 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월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 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일</w:t>
      </w:r>
    </w:p>
    <w:p w:rsidR="00036EB7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Pr="00D02E3D" w:rsidRDefault="00036EB7" w:rsidP="00D02E3D">
      <w:pPr>
        <w:widowControl/>
        <w:wordWrap/>
        <w:autoSpaceDE/>
        <w:autoSpaceDN/>
        <w:snapToGrid w:val="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Pr="00DB2123" w:rsidRDefault="00036EB7" w:rsidP="00ED51C6">
      <w:pPr>
        <w:widowControl/>
        <w:wordWrap/>
        <w:autoSpaceDE/>
        <w:autoSpaceDN/>
        <w:snapToGrid w:val="0"/>
        <w:ind w:rightChars="500" w:right="31680"/>
        <w:jc w:val="righ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본인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</w:t>
      </w:r>
      <w:r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                 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>(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서명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>)</w:t>
      </w:r>
    </w:p>
    <w:p w:rsidR="00036EB7" w:rsidRPr="00556AC1" w:rsidRDefault="00036EB7" w:rsidP="00DB2123">
      <w:pPr>
        <w:widowControl/>
        <w:wordWrap/>
        <w:autoSpaceDE/>
        <w:autoSpaceDN/>
        <w:snapToGrid w:val="0"/>
        <w:spacing w:line="384" w:lineRule="auto"/>
        <w:rPr>
          <w:rFonts w:ascii="HY그래픽" w:eastAsia="HY그래픽" w:hAnsi="신명 신명조" w:cs="Times New Roman"/>
          <w:b/>
          <w:bCs/>
          <w:color w:val="000000"/>
          <w:kern w:val="0"/>
          <w:sz w:val="22"/>
          <w:szCs w:val="22"/>
        </w:rPr>
      </w:pP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>&lt;</w:t>
      </w:r>
      <w:r w:rsidRPr="00556AC1">
        <w:rPr>
          <w:rFonts w:ascii="HY그래픽" w:eastAsia="HY그래픽" w:hAnsi="한양중고딕" w:cs="HY그래픽" w:hint="eastAsia"/>
          <w:b/>
          <w:bCs/>
          <w:color w:val="000000"/>
          <w:kern w:val="0"/>
          <w:sz w:val="24"/>
          <w:szCs w:val="24"/>
        </w:rPr>
        <w:t>붙임</w:t>
      </w:r>
      <w:r w:rsidRPr="00556AC1">
        <w:rPr>
          <w:rFonts w:ascii="HY그래픽" w:eastAsia="HY그래픽" w:hAnsi="한양중고딕" w:cs="HY그래픽"/>
          <w:b/>
          <w:bCs/>
          <w:color w:val="000000"/>
          <w:kern w:val="0"/>
          <w:sz w:val="24"/>
          <w:szCs w:val="24"/>
        </w:rPr>
        <w:t xml:space="preserve"> 4&gt;</w:t>
      </w:r>
    </w:p>
    <w:p w:rsidR="00036EB7" w:rsidRPr="00D02E3D" w:rsidRDefault="00036EB7" w:rsidP="00D02E3D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명조" w:eastAsia="HY견명조" w:hAnsi="신명 신명조" w:cs="Times New Roman"/>
          <w:color w:val="000000"/>
          <w:kern w:val="0"/>
          <w:sz w:val="22"/>
          <w:szCs w:val="22"/>
        </w:rPr>
      </w:pPr>
      <w:r w:rsidRPr="00D02E3D">
        <w:rPr>
          <w:rFonts w:ascii="HY견명조" w:eastAsia="HY견명조" w:hAnsi="한양견명조" w:cs="HY견명조" w:hint="eastAsia"/>
          <w:color w:val="000000"/>
          <w:kern w:val="0"/>
          <w:sz w:val="50"/>
          <w:szCs w:val="50"/>
        </w:rPr>
        <w:t>추</w:t>
      </w:r>
      <w:r w:rsidRPr="00D02E3D">
        <w:rPr>
          <w:rFonts w:ascii="HY견명조" w:eastAsia="HY견명조" w:hAnsi="한양견명조" w:cs="HY견명조"/>
          <w:color w:val="000000"/>
          <w:kern w:val="0"/>
          <w:sz w:val="50"/>
          <w:szCs w:val="50"/>
        </w:rPr>
        <w:t xml:space="preserve"> </w:t>
      </w:r>
      <w:r w:rsidRPr="00D02E3D">
        <w:rPr>
          <w:rFonts w:ascii="HY견명조" w:eastAsia="HY견명조" w:hAnsi="한양견명조" w:cs="HY견명조" w:hint="eastAsia"/>
          <w:color w:val="000000"/>
          <w:kern w:val="0"/>
          <w:sz w:val="50"/>
          <w:szCs w:val="50"/>
        </w:rPr>
        <w:t>천</w:t>
      </w:r>
      <w:r w:rsidRPr="00D02E3D">
        <w:rPr>
          <w:rFonts w:ascii="HY견명조" w:eastAsia="HY견명조" w:hAnsi="한양견명조" w:cs="HY견명조"/>
          <w:color w:val="000000"/>
          <w:kern w:val="0"/>
          <w:sz w:val="50"/>
          <w:szCs w:val="50"/>
        </w:rPr>
        <w:t xml:space="preserve"> </w:t>
      </w:r>
      <w:r w:rsidRPr="00D02E3D">
        <w:rPr>
          <w:rFonts w:ascii="HY견명조" w:eastAsia="HY견명조" w:hAnsi="한양견명조" w:cs="HY견명조" w:hint="eastAsia"/>
          <w:color w:val="000000"/>
          <w:kern w:val="0"/>
          <w:sz w:val="50"/>
          <w:szCs w:val="50"/>
        </w:rPr>
        <w:t>서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ind w:right="160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AE6758">
      <w:pPr>
        <w:widowControl/>
        <w:wordWrap/>
        <w:autoSpaceDE/>
        <w:autoSpaceDN/>
        <w:snapToGrid w:val="0"/>
        <w:spacing w:line="276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귀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학회에서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마련한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2010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년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국외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한국어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전문가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초청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연수에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아래와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같이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 xml:space="preserve"> </w:t>
      </w:r>
      <w:r w:rsidRPr="00DB2123">
        <w:rPr>
          <w:rFonts w:ascii="한양신명조" w:eastAsia="한양신명조" w:hAnsi="한양신명조" w:cs="한양신명조" w:hint="eastAsia"/>
          <w:color w:val="000000"/>
          <w:kern w:val="0"/>
          <w:sz w:val="24"/>
          <w:szCs w:val="24"/>
        </w:rPr>
        <w:t>추천합니다</w:t>
      </w:r>
      <w:r w:rsidRPr="00DB2123">
        <w:rPr>
          <w:rFonts w:ascii="한양신명조" w:eastAsia="한양신명조" w:hAnsi="한양신명조" w:cs="한양신명조"/>
          <w:color w:val="000000"/>
          <w:kern w:val="0"/>
          <w:sz w:val="24"/>
          <w:szCs w:val="24"/>
        </w:rPr>
        <w:t>.</w:t>
      </w:r>
    </w:p>
    <w:p w:rsidR="00036EB7" w:rsidRPr="00DB2123" w:rsidRDefault="00036EB7" w:rsidP="00DB2123">
      <w:pPr>
        <w:widowControl/>
        <w:wordWrap/>
        <w:autoSpaceDE/>
        <w:autoSpaceDN/>
        <w:snapToGrid w:val="0"/>
        <w:spacing w:line="384" w:lineRule="auto"/>
        <w:ind w:right="160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tbl>
      <w:tblPr>
        <w:tblW w:w="0" w:type="auto"/>
        <w:tblInd w:w="-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2268"/>
        <w:gridCol w:w="7371"/>
      </w:tblGrid>
      <w:tr w:rsidR="00036EB7" w:rsidRPr="00C30301">
        <w:trPr>
          <w:trHeight w:val="1063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이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     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름</w:t>
            </w:r>
          </w:p>
        </w:tc>
        <w:tc>
          <w:tcPr>
            <w:tcW w:w="737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한글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                   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로마자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</w:t>
            </w:r>
          </w:p>
        </w:tc>
      </w:tr>
      <w:tr w:rsidR="00036EB7" w:rsidRPr="00C30301">
        <w:trPr>
          <w:trHeight w:val="1129"/>
        </w:trPr>
        <w:tc>
          <w:tcPr>
            <w:tcW w:w="226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소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속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기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관</w:t>
            </w: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036EB7" w:rsidRPr="00C30301">
        <w:trPr>
          <w:trHeight w:val="1129"/>
        </w:trPr>
        <w:tc>
          <w:tcPr>
            <w:tcW w:w="226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추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천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자</w:t>
            </w: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기관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                       (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대표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>)</w:t>
            </w:r>
          </w:p>
        </w:tc>
      </w:tr>
      <w:tr w:rsidR="00036EB7" w:rsidRPr="00C30301">
        <w:trPr>
          <w:trHeight w:val="5253"/>
        </w:trPr>
        <w:tc>
          <w:tcPr>
            <w:tcW w:w="226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3"/>
                <w:szCs w:val="23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추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천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사</w:t>
            </w:r>
            <w:r w:rsidRPr="00AE6758">
              <w:rPr>
                <w:rFonts w:ascii="굴림" w:eastAsia="굴림" w:hAnsi="굴림" w:cs="굴림"/>
                <w:color w:val="000000"/>
                <w:kern w:val="0"/>
                <w:sz w:val="23"/>
                <w:szCs w:val="23"/>
              </w:rPr>
              <w:t xml:space="preserve"> </w:t>
            </w:r>
            <w:r w:rsidRPr="00AE6758">
              <w:rPr>
                <w:rFonts w:ascii="굴림" w:eastAsia="굴림" w:hAnsi="굴림" w:cs="굴림" w:hint="eastAsia"/>
                <w:color w:val="000000"/>
                <w:kern w:val="0"/>
                <w:sz w:val="23"/>
                <w:szCs w:val="23"/>
              </w:rPr>
              <w:t>유</w:t>
            </w: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1F1E24">
            <w:pPr>
              <w:widowControl/>
              <w:wordWrap/>
              <w:autoSpaceDE/>
              <w:autoSpaceDN/>
              <w:snapToGrid w:val="0"/>
              <w:spacing w:line="384" w:lineRule="auto"/>
              <w:ind w:left="284" w:right="284"/>
              <w:jc w:val="distribute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  <w:p w:rsidR="00036EB7" w:rsidRPr="00AE6758" w:rsidRDefault="00036EB7" w:rsidP="00DB212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굴림" w:eastAsia="굴림" w:hAnsi="굴림" w:cs="Times New Roman"/>
                <w:color w:val="000000"/>
                <w:kern w:val="0"/>
                <w:sz w:val="22"/>
                <w:szCs w:val="22"/>
              </w:rPr>
            </w:pPr>
          </w:p>
        </w:tc>
      </w:tr>
    </w:tbl>
    <w:p w:rsidR="00036EB7" w:rsidRDefault="00036EB7" w:rsidP="00DB2123">
      <w:pPr>
        <w:widowControl/>
        <w:wordWrap/>
        <w:autoSpaceDE/>
        <w:autoSpaceDN/>
        <w:snapToGrid w:val="0"/>
        <w:spacing w:line="384" w:lineRule="auto"/>
        <w:ind w:right="1600"/>
        <w:jc w:val="center"/>
        <w:rPr>
          <w:rFonts w:ascii="돋움" w:eastAsia="돋움" w:hAnsi="돋움" w:cs="Times New Roman"/>
          <w:color w:val="000000"/>
          <w:kern w:val="0"/>
          <w:sz w:val="23"/>
          <w:szCs w:val="23"/>
        </w:rPr>
      </w:pPr>
    </w:p>
    <w:p w:rsidR="00036EB7" w:rsidRPr="00DB2123" w:rsidRDefault="00036EB7" w:rsidP="001F1E24">
      <w:pPr>
        <w:widowControl/>
        <w:wordWrap/>
        <w:autoSpaceDE/>
        <w:autoSpaceDN/>
        <w:snapToGrid w:val="0"/>
        <w:spacing w:line="276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위와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같이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추천함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>.</w:t>
      </w:r>
    </w:p>
    <w:p w:rsidR="00036EB7" w:rsidRPr="00DB2123" w:rsidRDefault="00036EB7" w:rsidP="001F1E24">
      <w:pPr>
        <w:widowControl/>
        <w:wordWrap/>
        <w:autoSpaceDE/>
        <w:autoSpaceDN/>
        <w:snapToGrid w:val="0"/>
        <w:spacing w:line="276" w:lineRule="auto"/>
        <w:ind w:right="160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DB2123" w:rsidRDefault="00036EB7" w:rsidP="001F1E24">
      <w:pPr>
        <w:widowControl/>
        <w:wordWrap/>
        <w:autoSpaceDE/>
        <w:autoSpaceDN/>
        <w:snapToGrid w:val="0"/>
        <w:spacing w:before="200" w:after="200" w:line="276" w:lineRule="auto"/>
        <w:jc w:val="center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>2010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년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 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월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</w:t>
      </w:r>
      <w:r>
        <w:rPr>
          <w:rFonts w:ascii="돋움" w:eastAsia="돋움" w:hAnsi="돋움" w:cs="돋움"/>
          <w:color w:val="000000"/>
          <w:kern w:val="0"/>
          <w:sz w:val="23"/>
          <w:szCs w:val="23"/>
        </w:rPr>
        <w:t xml:space="preserve">  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</w:rPr>
        <w:t>일</w:t>
      </w:r>
    </w:p>
    <w:p w:rsidR="00036EB7" w:rsidRPr="00DB2123" w:rsidRDefault="00036EB7" w:rsidP="001F1E24">
      <w:pPr>
        <w:widowControl/>
        <w:wordWrap/>
        <w:autoSpaceDE/>
        <w:autoSpaceDN/>
        <w:snapToGrid w:val="0"/>
        <w:spacing w:line="276" w:lineRule="auto"/>
        <w:ind w:right="1600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</w:p>
    <w:p w:rsidR="00036EB7" w:rsidRPr="001F1E24" w:rsidRDefault="00036EB7" w:rsidP="001F1E24">
      <w:pPr>
        <w:widowControl/>
        <w:wordWrap/>
        <w:autoSpaceDE/>
        <w:autoSpaceDN/>
        <w:snapToGrid w:val="0"/>
        <w:spacing w:line="276" w:lineRule="auto"/>
        <w:ind w:right="1134"/>
        <w:jc w:val="right"/>
        <w:rPr>
          <w:rFonts w:ascii="신명 신명조" w:eastAsia="신명 신명조" w:hAnsi="신명 신명조" w:cs="Times New Roman"/>
          <w:color w:val="000000"/>
          <w:kern w:val="0"/>
          <w:sz w:val="22"/>
          <w:szCs w:val="22"/>
        </w:rPr>
      </w:pP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추천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기관</w:t>
      </w:r>
      <w:r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                     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 xml:space="preserve"> (</w:t>
      </w:r>
      <w:r w:rsidRPr="00DB2123">
        <w:rPr>
          <w:rFonts w:ascii="돋움" w:eastAsia="돋움" w:hAnsi="돋움" w:cs="돋움" w:hint="eastAsia"/>
          <w:color w:val="000000"/>
          <w:kern w:val="0"/>
          <w:sz w:val="23"/>
          <w:szCs w:val="23"/>
          <w:u w:val="single" w:color="000000"/>
        </w:rPr>
        <w:t>직인</w:t>
      </w:r>
      <w:r w:rsidRPr="00DB2123">
        <w:rPr>
          <w:rFonts w:ascii="돋움" w:eastAsia="돋움" w:hAnsi="돋움" w:cs="돋움"/>
          <w:color w:val="000000"/>
          <w:kern w:val="0"/>
          <w:sz w:val="23"/>
          <w:szCs w:val="23"/>
          <w:u w:val="single" w:color="000000"/>
        </w:rPr>
        <w:t>)</w:t>
      </w:r>
    </w:p>
    <w:sectPr w:rsidR="00036EB7" w:rsidRPr="001F1E24" w:rsidSect="00081C8A">
      <w:pgSz w:w="11906" w:h="16838"/>
      <w:pgMar w:top="1418" w:right="1134" w:bottom="1134" w:left="1134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altName w:val="돋움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신명 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MS Mincho">
    <w:altName w:val="?? ??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그래픽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신명 견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양재 튼튼B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2123"/>
    <w:rsid w:val="00036EB7"/>
    <w:rsid w:val="00081C8A"/>
    <w:rsid w:val="0018678B"/>
    <w:rsid w:val="001F1E24"/>
    <w:rsid w:val="002128F1"/>
    <w:rsid w:val="00556AC1"/>
    <w:rsid w:val="006D287F"/>
    <w:rsid w:val="00A146D2"/>
    <w:rsid w:val="00AE6758"/>
    <w:rsid w:val="00B77171"/>
    <w:rsid w:val="00C30301"/>
    <w:rsid w:val="00CD12D2"/>
    <w:rsid w:val="00D02E3D"/>
    <w:rsid w:val="00D36748"/>
    <w:rsid w:val="00DB2123"/>
    <w:rsid w:val="00E9113B"/>
    <w:rsid w:val="00EA27C1"/>
    <w:rsid w:val="00ED51C6"/>
    <w:rsid w:val="00F41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6748"/>
    <w:pPr>
      <w:widowControl w:val="0"/>
      <w:wordWrap w:val="0"/>
      <w:autoSpaceDE w:val="0"/>
      <w:autoSpaceDN w:val="0"/>
      <w:jc w:val="both"/>
    </w:pPr>
    <w:rPr>
      <w:rFonts w:cs="맑은 고딕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바탕글"/>
    <w:basedOn w:val="Normal"/>
    <w:uiPriority w:val="99"/>
    <w:rsid w:val="00DB2123"/>
    <w:pPr>
      <w:widowControl/>
      <w:wordWrap/>
      <w:autoSpaceDE/>
      <w:autoSpaceDN/>
      <w:snapToGrid w:val="0"/>
      <w:spacing w:line="384" w:lineRule="auto"/>
    </w:pPr>
    <w:rPr>
      <w:rFonts w:ascii="신명 신명조" w:eastAsia="신명 신명조" w:hAnsi="신명 신명조" w:cs="신명 신명조"/>
      <w:color w:val="000000"/>
      <w:kern w:val="0"/>
      <w:sz w:val="22"/>
      <w:szCs w:val="22"/>
    </w:rPr>
  </w:style>
  <w:style w:type="paragraph" w:customStyle="1" w:styleId="a0">
    <w:name w:val="설명글"/>
    <w:basedOn w:val="Normal"/>
    <w:uiPriority w:val="99"/>
    <w:rsid w:val="00DB2123"/>
    <w:pPr>
      <w:widowControl/>
      <w:wordWrap/>
      <w:autoSpaceDE/>
      <w:autoSpaceDN/>
      <w:snapToGrid w:val="0"/>
      <w:spacing w:line="360" w:lineRule="auto"/>
    </w:pPr>
    <w:rPr>
      <w:rFonts w:ascii="신명 신명조" w:eastAsia="신명 신명조" w:hAnsi="신명 신명조" w:cs="신명 신명조"/>
      <w:color w:val="000000"/>
      <w:kern w:val="0"/>
      <w:sz w:val="22"/>
      <w:szCs w:val="22"/>
    </w:rPr>
  </w:style>
  <w:style w:type="paragraph" w:customStyle="1" w:styleId="a1">
    <w:name w:val="가."/>
    <w:basedOn w:val="Normal"/>
    <w:uiPriority w:val="99"/>
    <w:rsid w:val="00DB212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Date">
    <w:name w:val="Date"/>
    <w:basedOn w:val="Normal"/>
    <w:next w:val="Normal"/>
    <w:link w:val="DateChar"/>
    <w:uiPriority w:val="99"/>
    <w:semiHidden/>
    <w:rsid w:val="00DB2123"/>
  </w:style>
  <w:style w:type="character" w:customStyle="1" w:styleId="DateChar">
    <w:name w:val="Date Char"/>
    <w:basedOn w:val="DefaultParagraphFont"/>
    <w:link w:val="Date"/>
    <w:uiPriority w:val="99"/>
    <w:semiHidden/>
    <w:locked/>
    <w:rsid w:val="00DB2123"/>
  </w:style>
  <w:style w:type="paragraph" w:styleId="ListParagraph">
    <w:name w:val="List Paragraph"/>
    <w:basedOn w:val="Normal"/>
    <w:uiPriority w:val="99"/>
    <w:qFormat/>
    <w:rsid w:val="00DB2123"/>
    <w:pPr>
      <w:ind w:leftChars="400" w:left="800"/>
    </w:pPr>
  </w:style>
  <w:style w:type="character" w:styleId="Hyperlink">
    <w:name w:val="Hyperlink"/>
    <w:basedOn w:val="DefaultParagraphFont"/>
    <w:uiPriority w:val="99"/>
    <w:rsid w:val="001F1E2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477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hangeul.or.k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8</Pages>
  <Words>786</Words>
  <Characters>4481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2010년</dc:title>
  <dc:subject/>
  <dc:creator>Your User Name</dc:creator>
  <cp:keywords/>
  <dc:description/>
  <cp:lastModifiedBy>김한빛나리</cp:lastModifiedBy>
  <cp:revision>3</cp:revision>
  <cp:lastPrinted>2010-06-11T07:54:00Z</cp:lastPrinted>
  <dcterms:created xsi:type="dcterms:W3CDTF">2010-09-03T05:55:00Z</dcterms:created>
  <dcterms:modified xsi:type="dcterms:W3CDTF">2010-09-03T06:03:00Z</dcterms:modified>
</cp:coreProperties>
</file>